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26BF6" w14:textId="3AD29503" w:rsidR="004E2613" w:rsidRDefault="004E2613" w:rsidP="004E2613">
      <w:pPr>
        <w:pStyle w:val="Ttulo1"/>
        <w:numPr>
          <w:ilvl w:val="0"/>
          <w:numId w:val="0"/>
        </w:numPr>
      </w:pPr>
      <w:r>
        <w:t xml:space="preserve">ANEXO II. Modelo de certificado </w:t>
      </w:r>
      <w:r w:rsidR="00680258">
        <w:t xml:space="preserve">de </w:t>
      </w:r>
      <w:r>
        <w:t>vigencia de los cargos.</w:t>
      </w:r>
    </w:p>
    <w:p w14:paraId="1FF23C09" w14:textId="3BAB7293" w:rsidR="00620702" w:rsidRDefault="004E2613" w:rsidP="004E2613">
      <w:pPr>
        <w:pStyle w:val="Prrafo1"/>
        <w:spacing w:after="0"/>
      </w:pPr>
      <w:r>
        <w:t>Don/D</w:t>
      </w:r>
      <w:r w:rsidR="00680258">
        <w:t>o</w:t>
      </w:r>
      <w:r>
        <w:t>ña</w:t>
      </w:r>
      <w:r w:rsidR="00620702">
        <w:t xml:space="preserve"> </w:t>
      </w:r>
      <w:r w:rsidR="00620702">
        <w:rPr>
          <w:u w:val="single"/>
        </w:rPr>
        <w:t xml:space="preserve">                                                                                                         </w:t>
      </w:r>
      <w:r w:rsidRPr="00C67E6F">
        <w:t xml:space="preserve">, con DNI </w:t>
      </w:r>
      <w:r w:rsidR="00620702">
        <w:rPr>
          <w:u w:val="single"/>
        </w:rPr>
        <w:t xml:space="preserve">                               </w:t>
      </w:r>
      <w:r w:rsidRPr="00C67E6F">
        <w:t>, actuando en mi calidad de Secretario/a de la Asociación/Federació</w:t>
      </w:r>
      <w:r w:rsidR="00620702">
        <w:t xml:space="preserve">n </w:t>
      </w:r>
      <w:r w:rsidR="00620702">
        <w:rPr>
          <w:u w:val="single"/>
        </w:rPr>
        <w:t xml:space="preserve">                                                         </w:t>
      </w:r>
      <w:r w:rsidRPr="00C67E6F">
        <w:t xml:space="preserve">, </w:t>
      </w:r>
    </w:p>
    <w:p w14:paraId="5C46ACEC" w14:textId="7F3CE6FC" w:rsidR="00620702" w:rsidRDefault="004E2613" w:rsidP="004E2613">
      <w:pPr>
        <w:pStyle w:val="Prrafo1"/>
        <w:spacing w:after="0"/>
      </w:pPr>
      <w:r w:rsidRPr="00C67E6F">
        <w:t>con CIF</w:t>
      </w:r>
      <w:r w:rsidR="00620702">
        <w:t xml:space="preserve"> </w:t>
      </w:r>
      <w:r w:rsidR="00620702">
        <w:rPr>
          <w:u w:val="single"/>
        </w:rPr>
        <w:t xml:space="preserve">                           </w:t>
      </w:r>
      <w:r w:rsidRPr="00C67E6F">
        <w:t xml:space="preserve"> y domicilio social en</w:t>
      </w:r>
      <w:r w:rsidR="00620702">
        <w:t xml:space="preserve"> </w:t>
      </w:r>
      <w:r w:rsidR="00620702">
        <w:rPr>
          <w:u w:val="single"/>
        </w:rPr>
        <w:t xml:space="preserve">                                                                                                                              </w:t>
      </w:r>
      <w:r w:rsidRPr="00C67E6F">
        <w:t xml:space="preserve">, </w:t>
      </w:r>
    </w:p>
    <w:p w14:paraId="65711E2D" w14:textId="1E64BC58" w:rsidR="00620702" w:rsidRDefault="00620702" w:rsidP="004E2613">
      <w:pPr>
        <w:pStyle w:val="Prrafo1"/>
        <w:spacing w:after="0"/>
      </w:pPr>
    </w:p>
    <w:p w14:paraId="4524AA83" w14:textId="1BD8C102" w:rsidR="004E2613" w:rsidRPr="00C67E6F" w:rsidRDefault="004E2613" w:rsidP="004E2613">
      <w:pPr>
        <w:pStyle w:val="Prrafo1"/>
        <w:spacing w:after="0"/>
      </w:pPr>
      <w:r w:rsidRPr="00C67E6F">
        <w:rPr>
          <w:b/>
          <w:bCs/>
          <w:u w:val="single"/>
        </w:rPr>
        <w:t>CERTIFICO</w:t>
      </w:r>
      <w:r w:rsidRPr="00C67E6F">
        <w:t>:</w:t>
      </w:r>
    </w:p>
    <w:p w14:paraId="2AAE3DE1" w14:textId="77777777" w:rsidR="004E2613" w:rsidRDefault="004E2613" w:rsidP="004E2613">
      <w:pPr>
        <w:pStyle w:val="Prrafo1"/>
        <w:spacing w:after="0"/>
      </w:pPr>
    </w:p>
    <w:p w14:paraId="7988B5DB" w14:textId="080612E4" w:rsidR="004E2613" w:rsidRPr="00C67E6F" w:rsidRDefault="004E2613" w:rsidP="004E2613">
      <w:pPr>
        <w:pStyle w:val="Prrafo1"/>
        <w:spacing w:after="0"/>
      </w:pPr>
      <w:r w:rsidRPr="00C67E6F">
        <w:t xml:space="preserve">Que según el </w:t>
      </w:r>
      <w:r w:rsidRPr="00C67E6F">
        <w:rPr>
          <w:i/>
          <w:iCs/>
        </w:rPr>
        <w:t>Libro de Actas</w:t>
      </w:r>
      <w:r w:rsidRPr="00C67E6F">
        <w:t xml:space="preserve"> y los registros oficiales de la entidad, los cargos de la Junta Directiva, elegidos en fecha</w:t>
      </w:r>
      <w:r w:rsidR="00620702">
        <w:t xml:space="preserve"> </w:t>
      </w:r>
      <w:r w:rsidR="00620702">
        <w:rPr>
          <w:u w:val="single"/>
        </w:rPr>
        <w:t xml:space="preserve">                       </w:t>
      </w:r>
      <w:r w:rsidRPr="00C67E6F">
        <w:t xml:space="preserve">, </w:t>
      </w:r>
      <w:r w:rsidRPr="00963AEF">
        <w:rPr>
          <w:b/>
          <w:bCs/>
          <w:u w:val="single"/>
        </w:rPr>
        <w:t>continúan vigentes a la fecha actual,</w:t>
      </w:r>
      <w:r w:rsidRPr="00C67E6F">
        <w:t xml:space="preserve"> no habiéndose producido modificaciones, renuncias ni nuevas elecciones que alteren su composición.</w:t>
      </w:r>
    </w:p>
    <w:p w14:paraId="0CB57997" w14:textId="77777777" w:rsidR="004E2613" w:rsidRDefault="004E2613" w:rsidP="004E2613">
      <w:pPr>
        <w:pStyle w:val="Prrafo1"/>
        <w:spacing w:after="0"/>
      </w:pPr>
    </w:p>
    <w:p w14:paraId="2906400B" w14:textId="77777777" w:rsidR="004E2613" w:rsidRPr="00620702" w:rsidRDefault="004E2613" w:rsidP="004E2613">
      <w:pPr>
        <w:pStyle w:val="Prrafo1"/>
        <w:spacing w:after="0"/>
        <w:rPr>
          <w:lang w:val="pt-PT"/>
        </w:rPr>
      </w:pPr>
      <w:r w:rsidRPr="00620702">
        <w:rPr>
          <w:lang w:val="pt-PT"/>
        </w:rPr>
        <w:t>La Junta Directiva vigente está formada por:</w:t>
      </w:r>
    </w:p>
    <w:p w14:paraId="59B23263" w14:textId="0EC834A3" w:rsidR="00620702" w:rsidRDefault="004E2613" w:rsidP="00302D9C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>Presidente/a:</w:t>
      </w:r>
      <w:r w:rsidR="00620702">
        <w:t xml:space="preserve"> </w:t>
      </w:r>
      <w:r w:rsidR="00620702" w:rsidRPr="00620702">
        <w:rPr>
          <w:u w:val="single"/>
        </w:rPr>
        <w:t xml:space="preserve">                                                                                              </w:t>
      </w:r>
      <w:r w:rsidR="00620702">
        <w:rPr>
          <w:u w:val="single"/>
        </w:rPr>
        <w:t xml:space="preserve">                              </w:t>
      </w:r>
      <w:r w:rsidR="00620702" w:rsidRPr="00620702">
        <w:rPr>
          <w:u w:val="single"/>
        </w:rPr>
        <w:t xml:space="preserve"> </w:t>
      </w:r>
      <w:r w:rsidR="00072E58">
        <w:t>;</w:t>
      </w:r>
    </w:p>
    <w:p w14:paraId="11004C8F" w14:textId="3373E3E2" w:rsidR="00620702" w:rsidRDefault="004E2613" w:rsidP="00620702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 xml:space="preserve">Vicepresidente/a: </w:t>
      </w:r>
      <w:r w:rsidR="00620702" w:rsidRPr="00620702">
        <w:rPr>
          <w:u w:val="single"/>
        </w:rPr>
        <w:t xml:space="preserve">                                                                                            </w:t>
      </w:r>
      <w:r w:rsidR="00620702">
        <w:rPr>
          <w:u w:val="single"/>
        </w:rPr>
        <w:t xml:space="preserve">                           </w:t>
      </w:r>
      <w:r w:rsidR="00620702" w:rsidRPr="00620702">
        <w:rPr>
          <w:u w:val="single"/>
        </w:rPr>
        <w:t xml:space="preserve"> </w:t>
      </w:r>
      <w:r w:rsidR="00072E58">
        <w:t>;</w:t>
      </w:r>
    </w:p>
    <w:p w14:paraId="52F5B4EE" w14:textId="3A1BB9EA" w:rsidR="00620702" w:rsidRDefault="004E2613" w:rsidP="00620702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 xml:space="preserve">Secretario/a: </w:t>
      </w:r>
      <w:r w:rsidR="00620702" w:rsidRPr="00620702">
        <w:rPr>
          <w:u w:val="single"/>
        </w:rPr>
        <w:t xml:space="preserve">                                                                                            </w:t>
      </w:r>
      <w:r w:rsidR="00620702">
        <w:rPr>
          <w:u w:val="single"/>
        </w:rPr>
        <w:t xml:space="preserve">                                 </w:t>
      </w:r>
      <w:r w:rsidR="00620702" w:rsidRPr="00620702">
        <w:rPr>
          <w:u w:val="single"/>
        </w:rPr>
        <w:t xml:space="preserve"> </w:t>
      </w:r>
      <w:r w:rsidR="00072E58">
        <w:t>;</w:t>
      </w:r>
    </w:p>
    <w:p w14:paraId="40057A3A" w14:textId="37B30D9B" w:rsidR="00620702" w:rsidRDefault="004E2613" w:rsidP="00620702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>Tesorero/a:</w:t>
      </w:r>
      <w:r w:rsidR="00620702">
        <w:t xml:space="preserve"> </w:t>
      </w:r>
      <w:r w:rsidR="00620702" w:rsidRPr="00620702">
        <w:rPr>
          <w:u w:val="single"/>
        </w:rPr>
        <w:t xml:space="preserve">                                                                                            </w:t>
      </w:r>
      <w:r w:rsidR="00620702">
        <w:rPr>
          <w:u w:val="single"/>
        </w:rPr>
        <w:t xml:space="preserve">                                   </w:t>
      </w:r>
      <w:r w:rsidR="00620702" w:rsidRPr="00620702">
        <w:rPr>
          <w:u w:val="single"/>
        </w:rPr>
        <w:t xml:space="preserve"> </w:t>
      </w:r>
      <w:r w:rsidR="00072E58">
        <w:t>;</w:t>
      </w:r>
    </w:p>
    <w:p w14:paraId="41DA58A0" w14:textId="748B5E39" w:rsidR="00620702" w:rsidRDefault="004E2613" w:rsidP="00620702">
      <w:pPr>
        <w:pStyle w:val="Prrafo1"/>
        <w:numPr>
          <w:ilvl w:val="0"/>
          <w:numId w:val="18"/>
        </w:numPr>
        <w:suppressAutoHyphens w:val="0"/>
        <w:spacing w:after="0"/>
      </w:pPr>
      <w:r w:rsidRPr="00C67E6F">
        <w:t xml:space="preserve">Vocal(es): </w:t>
      </w:r>
      <w:r w:rsidR="00620702" w:rsidRPr="00620702">
        <w:rPr>
          <w:u w:val="single"/>
        </w:rPr>
        <w:t xml:space="preserve">                                                                                            </w:t>
      </w:r>
      <w:r w:rsidR="00620702">
        <w:rPr>
          <w:u w:val="single"/>
        </w:rPr>
        <w:t xml:space="preserve">                                      </w:t>
      </w:r>
      <w:r w:rsidR="00620702" w:rsidRPr="00620702">
        <w:rPr>
          <w:u w:val="single"/>
        </w:rPr>
        <w:t xml:space="preserve"> </w:t>
      </w:r>
      <w:r w:rsidR="00A67AC0">
        <w:t>.</w:t>
      </w:r>
    </w:p>
    <w:p w14:paraId="3F8C4630" w14:textId="7086BE53" w:rsidR="004E2613" w:rsidRPr="00C67E6F" w:rsidRDefault="004E2613" w:rsidP="00620702">
      <w:pPr>
        <w:pStyle w:val="Prrafo1"/>
        <w:suppressAutoHyphens w:val="0"/>
        <w:spacing w:after="0"/>
        <w:ind w:left="720"/>
      </w:pPr>
    </w:p>
    <w:p w14:paraId="036D7E9A" w14:textId="77777777" w:rsidR="004E2613" w:rsidRDefault="004E2613" w:rsidP="004E2613">
      <w:pPr>
        <w:pStyle w:val="Prrafo1"/>
        <w:spacing w:after="0"/>
      </w:pPr>
    </w:p>
    <w:p w14:paraId="28E46A32" w14:textId="77777777" w:rsidR="00620702" w:rsidRDefault="00620702" w:rsidP="004E2613">
      <w:pPr>
        <w:pStyle w:val="Prrafo1"/>
        <w:spacing w:after="0"/>
      </w:pPr>
    </w:p>
    <w:p w14:paraId="47964701" w14:textId="77777777" w:rsidR="00620702" w:rsidRDefault="00620702" w:rsidP="004E2613">
      <w:pPr>
        <w:pStyle w:val="Prrafo1"/>
        <w:spacing w:after="0"/>
      </w:pPr>
    </w:p>
    <w:p w14:paraId="7D811832" w14:textId="77777777" w:rsidR="00620702" w:rsidRDefault="00620702" w:rsidP="004E2613">
      <w:pPr>
        <w:pStyle w:val="Prrafo1"/>
        <w:spacing w:after="0"/>
      </w:pPr>
    </w:p>
    <w:p w14:paraId="3E73F8F7" w14:textId="77777777" w:rsidR="00620702" w:rsidRDefault="00620702" w:rsidP="004E2613">
      <w:pPr>
        <w:pStyle w:val="Prrafo1"/>
        <w:spacing w:after="0"/>
      </w:pPr>
    </w:p>
    <w:p w14:paraId="0EE9799B" w14:textId="77777777" w:rsidR="00620702" w:rsidRDefault="00620702" w:rsidP="004E2613">
      <w:pPr>
        <w:pStyle w:val="Prrafo1"/>
        <w:spacing w:after="0"/>
      </w:pPr>
    </w:p>
    <w:p w14:paraId="60B2EE03" w14:textId="77777777" w:rsidR="00620702" w:rsidRDefault="00620702" w:rsidP="004E2613">
      <w:pPr>
        <w:pStyle w:val="Prrafo1"/>
        <w:spacing w:after="0"/>
      </w:pPr>
    </w:p>
    <w:p w14:paraId="0587BC33" w14:textId="77777777" w:rsidR="00620702" w:rsidRDefault="00620702" w:rsidP="004E2613">
      <w:pPr>
        <w:pStyle w:val="Prrafo1"/>
        <w:spacing w:after="0"/>
      </w:pPr>
    </w:p>
    <w:p w14:paraId="47165516" w14:textId="77777777" w:rsidR="00620702" w:rsidRDefault="00620702" w:rsidP="004E2613">
      <w:pPr>
        <w:pStyle w:val="Prrafo1"/>
        <w:spacing w:after="0"/>
      </w:pPr>
    </w:p>
    <w:p w14:paraId="10BD496E" w14:textId="77777777" w:rsidR="00620702" w:rsidRDefault="00620702" w:rsidP="004E2613">
      <w:pPr>
        <w:pStyle w:val="Prrafo1"/>
        <w:spacing w:after="0"/>
      </w:pPr>
    </w:p>
    <w:p w14:paraId="248B3A7B" w14:textId="77777777" w:rsidR="00620702" w:rsidRDefault="00620702" w:rsidP="004E2613">
      <w:pPr>
        <w:pStyle w:val="Prrafo1"/>
        <w:spacing w:after="0"/>
      </w:pPr>
    </w:p>
    <w:p w14:paraId="59F7A7DF" w14:textId="77777777" w:rsidR="00620702" w:rsidRDefault="00620702" w:rsidP="004E2613">
      <w:pPr>
        <w:pStyle w:val="Prrafo1"/>
        <w:spacing w:after="0"/>
      </w:pPr>
    </w:p>
    <w:p w14:paraId="1A9E8149" w14:textId="02378BF3" w:rsidR="004E2613" w:rsidRDefault="004E2613" w:rsidP="004E2613">
      <w:pPr>
        <w:pStyle w:val="Prrafo1"/>
        <w:spacing w:after="0"/>
      </w:pPr>
      <w:r w:rsidRPr="00C67E6F">
        <w:t xml:space="preserve">Y para que conste donde corresponda, expido y firmo el presente certificado en </w:t>
      </w:r>
      <w:r w:rsidR="006313EB">
        <w:t xml:space="preserve"> </w:t>
      </w:r>
      <w:r w:rsidR="006313EB">
        <w:rPr>
          <w:u w:val="single"/>
        </w:rPr>
        <w:t xml:space="preserve">                                 </w:t>
      </w:r>
      <w:r w:rsidRPr="00C67E6F">
        <w:t xml:space="preserve">, a </w:t>
      </w:r>
      <w:r>
        <w:t>la fecha de la firma electrónica.</w:t>
      </w:r>
    </w:p>
    <w:p w14:paraId="4DD28EDB" w14:textId="77777777" w:rsidR="004E2613" w:rsidRDefault="004E2613" w:rsidP="004E2613">
      <w:pPr>
        <w:pStyle w:val="Prrafo1"/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4E2613" w14:paraId="7863EE17" w14:textId="77777777" w:rsidTr="001A3B02">
        <w:trPr>
          <w:trHeight w:val="1769"/>
        </w:trPr>
        <w:tc>
          <w:tcPr>
            <w:tcW w:w="4669" w:type="dxa"/>
          </w:tcPr>
          <w:p w14:paraId="21BF5063" w14:textId="77777777" w:rsidR="004E2613" w:rsidRDefault="004E2613" w:rsidP="001A3B02">
            <w:pPr>
              <w:pStyle w:val="Prrafo1"/>
              <w:spacing w:after="0"/>
            </w:pPr>
            <w:r>
              <w:t>Firma secretaria:</w:t>
            </w:r>
          </w:p>
        </w:tc>
        <w:tc>
          <w:tcPr>
            <w:tcW w:w="4669" w:type="dxa"/>
          </w:tcPr>
          <w:p w14:paraId="437B9DDD" w14:textId="77777777" w:rsidR="004E2613" w:rsidRDefault="004E2613" w:rsidP="001A3B02">
            <w:pPr>
              <w:pStyle w:val="Prrafo1"/>
              <w:spacing w:after="0"/>
            </w:pPr>
            <w:r>
              <w:t>Firma presidencia:</w:t>
            </w:r>
          </w:p>
        </w:tc>
      </w:tr>
    </w:tbl>
    <w:p w14:paraId="229291D6" w14:textId="7FC20F19" w:rsidR="00775246" w:rsidRPr="004E2613" w:rsidRDefault="00775246" w:rsidP="004E2613">
      <w:pPr>
        <w:rPr>
          <w:rFonts w:eastAsiaTheme="majorEastAsia"/>
        </w:rPr>
      </w:pPr>
    </w:p>
    <w:sectPr w:rsidR="00775246" w:rsidRPr="004E2613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2A0FC" w14:textId="77777777" w:rsidR="004B6509" w:rsidRDefault="004B6509" w:rsidP="007E0A07">
      <w:r>
        <w:separator/>
      </w:r>
    </w:p>
  </w:endnote>
  <w:endnote w:type="continuationSeparator" w:id="0">
    <w:p w14:paraId="5799E2BE" w14:textId="77777777" w:rsidR="004B6509" w:rsidRDefault="004B6509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752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821F3" w14:textId="77777777" w:rsidR="004B6509" w:rsidRDefault="004B6509" w:rsidP="007E0A07">
      <w:r>
        <w:separator/>
      </w:r>
    </w:p>
  </w:footnote>
  <w:footnote w:type="continuationSeparator" w:id="0">
    <w:p w14:paraId="1ECB0DB4" w14:textId="77777777" w:rsidR="004B6509" w:rsidRDefault="004B6509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77777777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27F0330" wp14:editId="4DAA0D99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3"/>
  </w:num>
  <w:num w:numId="2" w16cid:durableId="1693069931">
    <w:abstractNumId w:val="8"/>
  </w:num>
  <w:num w:numId="3" w16cid:durableId="59913025">
    <w:abstractNumId w:val="16"/>
  </w:num>
  <w:num w:numId="4" w16cid:durableId="1976447678">
    <w:abstractNumId w:val="13"/>
  </w:num>
  <w:num w:numId="5" w16cid:durableId="639312100">
    <w:abstractNumId w:val="5"/>
  </w:num>
  <w:num w:numId="6" w16cid:durableId="895705405">
    <w:abstractNumId w:val="0"/>
  </w:num>
  <w:num w:numId="7" w16cid:durableId="426998941">
    <w:abstractNumId w:val="9"/>
  </w:num>
  <w:num w:numId="8" w16cid:durableId="670371671">
    <w:abstractNumId w:val="10"/>
  </w:num>
  <w:num w:numId="9" w16cid:durableId="304749242">
    <w:abstractNumId w:val="11"/>
  </w:num>
  <w:num w:numId="10" w16cid:durableId="1823618240">
    <w:abstractNumId w:val="17"/>
  </w:num>
  <w:num w:numId="11" w16cid:durableId="611857888">
    <w:abstractNumId w:val="6"/>
  </w:num>
  <w:num w:numId="12" w16cid:durableId="1971206247">
    <w:abstractNumId w:val="1"/>
  </w:num>
  <w:num w:numId="13" w16cid:durableId="1031998646">
    <w:abstractNumId w:val="7"/>
  </w:num>
  <w:num w:numId="14" w16cid:durableId="1881478489">
    <w:abstractNumId w:val="14"/>
  </w:num>
  <w:num w:numId="15" w16cid:durableId="222527287">
    <w:abstractNumId w:val="4"/>
  </w:num>
  <w:num w:numId="16" w16cid:durableId="1741292219">
    <w:abstractNumId w:val="15"/>
  </w:num>
  <w:num w:numId="17" w16cid:durableId="338428936">
    <w:abstractNumId w:val="12"/>
  </w:num>
  <w:num w:numId="18" w16cid:durableId="20653016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22E7"/>
    <w:rsid w:val="00010FE6"/>
    <w:rsid w:val="00011004"/>
    <w:rsid w:val="00031C0A"/>
    <w:rsid w:val="00040E6D"/>
    <w:rsid w:val="000460A1"/>
    <w:rsid w:val="000503C7"/>
    <w:rsid w:val="0005639B"/>
    <w:rsid w:val="000603A7"/>
    <w:rsid w:val="00060AEE"/>
    <w:rsid w:val="00061114"/>
    <w:rsid w:val="00062C6D"/>
    <w:rsid w:val="00072E58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C4855"/>
    <w:rsid w:val="000F1BCF"/>
    <w:rsid w:val="00103476"/>
    <w:rsid w:val="00103BDA"/>
    <w:rsid w:val="00105699"/>
    <w:rsid w:val="001071D5"/>
    <w:rsid w:val="00112CFB"/>
    <w:rsid w:val="00114497"/>
    <w:rsid w:val="001147B4"/>
    <w:rsid w:val="001174A9"/>
    <w:rsid w:val="001219D0"/>
    <w:rsid w:val="0012209C"/>
    <w:rsid w:val="00130008"/>
    <w:rsid w:val="00133C78"/>
    <w:rsid w:val="001342F6"/>
    <w:rsid w:val="001370E0"/>
    <w:rsid w:val="00141D78"/>
    <w:rsid w:val="00144E60"/>
    <w:rsid w:val="00144FD4"/>
    <w:rsid w:val="00147F3A"/>
    <w:rsid w:val="00181F8A"/>
    <w:rsid w:val="00186AB1"/>
    <w:rsid w:val="00187B2B"/>
    <w:rsid w:val="0019431D"/>
    <w:rsid w:val="001A6D00"/>
    <w:rsid w:val="001B563B"/>
    <w:rsid w:val="001C0006"/>
    <w:rsid w:val="001C2B3C"/>
    <w:rsid w:val="001C414F"/>
    <w:rsid w:val="001F3ACF"/>
    <w:rsid w:val="001F633E"/>
    <w:rsid w:val="00202885"/>
    <w:rsid w:val="00203897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504FE"/>
    <w:rsid w:val="00253002"/>
    <w:rsid w:val="00256C27"/>
    <w:rsid w:val="0026043D"/>
    <w:rsid w:val="00260DF7"/>
    <w:rsid w:val="00262A4A"/>
    <w:rsid w:val="00262BE0"/>
    <w:rsid w:val="002653CC"/>
    <w:rsid w:val="00272D78"/>
    <w:rsid w:val="0027699B"/>
    <w:rsid w:val="00280C52"/>
    <w:rsid w:val="0028119D"/>
    <w:rsid w:val="002836B7"/>
    <w:rsid w:val="0029013D"/>
    <w:rsid w:val="002961C9"/>
    <w:rsid w:val="00297222"/>
    <w:rsid w:val="002B5B61"/>
    <w:rsid w:val="002C08B6"/>
    <w:rsid w:val="002C45CF"/>
    <w:rsid w:val="002C4C82"/>
    <w:rsid w:val="002C6420"/>
    <w:rsid w:val="002D2360"/>
    <w:rsid w:val="002E6C4A"/>
    <w:rsid w:val="002E76A6"/>
    <w:rsid w:val="002F65B1"/>
    <w:rsid w:val="0030042F"/>
    <w:rsid w:val="00300D72"/>
    <w:rsid w:val="00312A2F"/>
    <w:rsid w:val="00316554"/>
    <w:rsid w:val="003235C1"/>
    <w:rsid w:val="0033493A"/>
    <w:rsid w:val="00363840"/>
    <w:rsid w:val="00366DDC"/>
    <w:rsid w:val="00366FF2"/>
    <w:rsid w:val="00367BD6"/>
    <w:rsid w:val="00386E21"/>
    <w:rsid w:val="003928D7"/>
    <w:rsid w:val="003959EF"/>
    <w:rsid w:val="003B5934"/>
    <w:rsid w:val="003E2616"/>
    <w:rsid w:val="003F7664"/>
    <w:rsid w:val="00401B43"/>
    <w:rsid w:val="00401F0D"/>
    <w:rsid w:val="00402798"/>
    <w:rsid w:val="00410057"/>
    <w:rsid w:val="00423BA6"/>
    <w:rsid w:val="0042696A"/>
    <w:rsid w:val="00432060"/>
    <w:rsid w:val="00435A24"/>
    <w:rsid w:val="004437DD"/>
    <w:rsid w:val="00443FDA"/>
    <w:rsid w:val="0044455C"/>
    <w:rsid w:val="00447A84"/>
    <w:rsid w:val="00452AAF"/>
    <w:rsid w:val="004619B5"/>
    <w:rsid w:val="00463A15"/>
    <w:rsid w:val="00470993"/>
    <w:rsid w:val="00494FDF"/>
    <w:rsid w:val="004A791D"/>
    <w:rsid w:val="004B27E7"/>
    <w:rsid w:val="004B6509"/>
    <w:rsid w:val="004B6AB1"/>
    <w:rsid w:val="004C05A9"/>
    <w:rsid w:val="004C4F27"/>
    <w:rsid w:val="004D54CC"/>
    <w:rsid w:val="004E2613"/>
    <w:rsid w:val="004E4154"/>
    <w:rsid w:val="004E7E43"/>
    <w:rsid w:val="004F4993"/>
    <w:rsid w:val="005127F1"/>
    <w:rsid w:val="00515ECE"/>
    <w:rsid w:val="00530530"/>
    <w:rsid w:val="00537401"/>
    <w:rsid w:val="00546C9A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B27C7"/>
    <w:rsid w:val="005B3DAE"/>
    <w:rsid w:val="005F436A"/>
    <w:rsid w:val="006119E2"/>
    <w:rsid w:val="00612394"/>
    <w:rsid w:val="00613955"/>
    <w:rsid w:val="00620702"/>
    <w:rsid w:val="0062122A"/>
    <w:rsid w:val="00623545"/>
    <w:rsid w:val="00623B7D"/>
    <w:rsid w:val="00624103"/>
    <w:rsid w:val="006313EB"/>
    <w:rsid w:val="00645BB2"/>
    <w:rsid w:val="00646E13"/>
    <w:rsid w:val="00654F55"/>
    <w:rsid w:val="00676919"/>
    <w:rsid w:val="00680258"/>
    <w:rsid w:val="0069542E"/>
    <w:rsid w:val="006A134D"/>
    <w:rsid w:val="006B0A3B"/>
    <w:rsid w:val="006B3BFC"/>
    <w:rsid w:val="006B5FE9"/>
    <w:rsid w:val="006C6C1C"/>
    <w:rsid w:val="006C6DE5"/>
    <w:rsid w:val="006D40EA"/>
    <w:rsid w:val="006E0E53"/>
    <w:rsid w:val="006E2BEB"/>
    <w:rsid w:val="00704D11"/>
    <w:rsid w:val="0071559B"/>
    <w:rsid w:val="00725077"/>
    <w:rsid w:val="00726E61"/>
    <w:rsid w:val="00732FF4"/>
    <w:rsid w:val="007416AF"/>
    <w:rsid w:val="00741AA4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F01"/>
    <w:rsid w:val="007921D6"/>
    <w:rsid w:val="0079649E"/>
    <w:rsid w:val="007C6102"/>
    <w:rsid w:val="007D5C2F"/>
    <w:rsid w:val="007E0A07"/>
    <w:rsid w:val="00800342"/>
    <w:rsid w:val="00815048"/>
    <w:rsid w:val="00820F04"/>
    <w:rsid w:val="0082230B"/>
    <w:rsid w:val="008229C4"/>
    <w:rsid w:val="00825BAA"/>
    <w:rsid w:val="00830527"/>
    <w:rsid w:val="00835687"/>
    <w:rsid w:val="00841725"/>
    <w:rsid w:val="00842E85"/>
    <w:rsid w:val="00845BEB"/>
    <w:rsid w:val="00846A65"/>
    <w:rsid w:val="00853E25"/>
    <w:rsid w:val="008548C9"/>
    <w:rsid w:val="00857F80"/>
    <w:rsid w:val="00881F1D"/>
    <w:rsid w:val="008A0D32"/>
    <w:rsid w:val="008A20D9"/>
    <w:rsid w:val="008A4385"/>
    <w:rsid w:val="008B48E6"/>
    <w:rsid w:val="008C63D7"/>
    <w:rsid w:val="008D2E58"/>
    <w:rsid w:val="008D54D5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41BC"/>
    <w:rsid w:val="009368BD"/>
    <w:rsid w:val="0094378F"/>
    <w:rsid w:val="00946B9D"/>
    <w:rsid w:val="00947183"/>
    <w:rsid w:val="009477C2"/>
    <w:rsid w:val="00947A98"/>
    <w:rsid w:val="00976291"/>
    <w:rsid w:val="00976348"/>
    <w:rsid w:val="00985515"/>
    <w:rsid w:val="00985F4A"/>
    <w:rsid w:val="00994F1E"/>
    <w:rsid w:val="00997843"/>
    <w:rsid w:val="009B3BED"/>
    <w:rsid w:val="009C2A8C"/>
    <w:rsid w:val="009C6691"/>
    <w:rsid w:val="009D2F86"/>
    <w:rsid w:val="009E1C6F"/>
    <w:rsid w:val="009E4B1C"/>
    <w:rsid w:val="009E5253"/>
    <w:rsid w:val="00A1419E"/>
    <w:rsid w:val="00A23625"/>
    <w:rsid w:val="00A30ADB"/>
    <w:rsid w:val="00A3641C"/>
    <w:rsid w:val="00A43886"/>
    <w:rsid w:val="00A47F53"/>
    <w:rsid w:val="00A5194B"/>
    <w:rsid w:val="00A52F82"/>
    <w:rsid w:val="00A532FF"/>
    <w:rsid w:val="00A67AC0"/>
    <w:rsid w:val="00A80DB1"/>
    <w:rsid w:val="00A85701"/>
    <w:rsid w:val="00A92DCA"/>
    <w:rsid w:val="00AA39BE"/>
    <w:rsid w:val="00AB09DD"/>
    <w:rsid w:val="00AC0968"/>
    <w:rsid w:val="00AC3B5E"/>
    <w:rsid w:val="00AD0569"/>
    <w:rsid w:val="00AE50CC"/>
    <w:rsid w:val="00AF31A9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632F2"/>
    <w:rsid w:val="00B81229"/>
    <w:rsid w:val="00B8277E"/>
    <w:rsid w:val="00B8462E"/>
    <w:rsid w:val="00B93BB6"/>
    <w:rsid w:val="00B952CD"/>
    <w:rsid w:val="00B97FA7"/>
    <w:rsid w:val="00BB6F26"/>
    <w:rsid w:val="00BB7346"/>
    <w:rsid w:val="00BD0D16"/>
    <w:rsid w:val="00BD6002"/>
    <w:rsid w:val="00BE1701"/>
    <w:rsid w:val="00BE475C"/>
    <w:rsid w:val="00BE536A"/>
    <w:rsid w:val="00C01AC9"/>
    <w:rsid w:val="00C01CC4"/>
    <w:rsid w:val="00C11AB5"/>
    <w:rsid w:val="00C13694"/>
    <w:rsid w:val="00C14F96"/>
    <w:rsid w:val="00C20116"/>
    <w:rsid w:val="00C379E2"/>
    <w:rsid w:val="00C4684C"/>
    <w:rsid w:val="00C5373B"/>
    <w:rsid w:val="00C6320D"/>
    <w:rsid w:val="00C764CD"/>
    <w:rsid w:val="00C817B9"/>
    <w:rsid w:val="00C8268E"/>
    <w:rsid w:val="00C83304"/>
    <w:rsid w:val="00C942F9"/>
    <w:rsid w:val="00C960B1"/>
    <w:rsid w:val="00CA30CA"/>
    <w:rsid w:val="00CC0C61"/>
    <w:rsid w:val="00CD72DD"/>
    <w:rsid w:val="00CD74FA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3B1B"/>
    <w:rsid w:val="00D956E2"/>
    <w:rsid w:val="00DA0313"/>
    <w:rsid w:val="00DB6A9B"/>
    <w:rsid w:val="00DC5380"/>
    <w:rsid w:val="00DD3E15"/>
    <w:rsid w:val="00DD77AC"/>
    <w:rsid w:val="00DE3FF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E42B0"/>
    <w:rsid w:val="00EF610D"/>
    <w:rsid w:val="00F041F1"/>
    <w:rsid w:val="00F12F1D"/>
    <w:rsid w:val="00F14F57"/>
    <w:rsid w:val="00F21967"/>
    <w:rsid w:val="00F31860"/>
    <w:rsid w:val="00F3263A"/>
    <w:rsid w:val="00F33D90"/>
    <w:rsid w:val="00F34483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53EF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B36F58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4F4993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B36F58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2AC1E7-710B-404E-BE2A-598704AD8398}"/>
</file>

<file path=customXml/itemProps2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274</Words>
  <Characters>1511</Characters>
  <Application/>
  <DocSecurity>0</DocSecurity>
  <Lines>12</Lines>
  <Paragraphs>3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1782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