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A4B8E" w:rsidR="005A4B8E" w:rsidP="005A4B8E" w:rsidRDefault="005A4B8E" w14:paraId="4FD52980" w14:textId="3CB6E5F7">
      <w:pPr>
        <w:rPr>
          <w:rFonts w:ascii="Darker Grotesque" w:hAnsi="Darker Grotesque"/>
          <w:noProof/>
          <w:sz w:val="28"/>
          <w:szCs w:val="28"/>
        </w:rPr>
      </w:pPr>
      <w:r w:rsidRPr="005A4B8E">
        <w:rPr>
          <w:rFonts w:ascii="Darker Grotesque" w:hAnsi="Darker Grotesque"/>
          <w:b/>
          <w:bCs/>
          <w:sz w:val="28"/>
          <w:szCs w:val="28"/>
        </w:rPr>
        <w:t xml:space="preserve">ANEXO </w:t>
      </w:r>
      <w:r w:rsidR="002C572F">
        <w:rPr>
          <w:rFonts w:ascii="Darker Grotesque" w:hAnsi="Darker Grotesque"/>
          <w:b/>
          <w:bCs/>
          <w:sz w:val="28"/>
          <w:szCs w:val="28"/>
        </w:rPr>
        <w:t>II</w:t>
      </w:r>
      <w:r w:rsidRPr="005A4B8E">
        <w:rPr>
          <w:rFonts w:ascii="Darker Grotesque" w:hAnsi="Darker Grotesque"/>
          <w:b/>
          <w:bCs/>
          <w:sz w:val="28"/>
          <w:szCs w:val="28"/>
        </w:rPr>
        <w:t>I. Modelo de certificación de acuerdos de la junta de propietarios.</w:t>
      </w:r>
    </w:p>
    <w:p w:rsidRPr="0013666C" w:rsidR="00CB15F5" w:rsidP="00CB15F5" w:rsidRDefault="00CB15F5" w14:paraId="67045C78" w14:textId="06EFF6A9">
      <w:pPr>
        <w:pStyle w:val="Prrafo1"/>
      </w:pPr>
      <w:r w:rsidRPr="0013666C">
        <w:t xml:space="preserve">Don/Doña </w:t>
      </w:r>
      <w:r>
        <w:rPr>
          <w:u w:val="single"/>
        </w:rPr>
        <w:t xml:space="preserve">                                                                                                             </w:t>
      </w:r>
      <w:r w:rsidRPr="0013666C">
        <w:t xml:space="preserve">, con DNI </w:t>
      </w:r>
      <w:r>
        <w:rPr>
          <w:u w:val="single"/>
        </w:rPr>
        <w:t xml:space="preserve">                       </w:t>
      </w:r>
      <w:r w:rsidRPr="0013666C">
        <w:t>, actuando en calidad de Secretario/a</w:t>
      </w:r>
      <w:r w:rsidRPr="00347ACD">
        <w:t xml:space="preserve"> </w:t>
      </w:r>
      <w:r w:rsidRPr="0013666C">
        <w:t xml:space="preserve">de la Comunidad de Propietarios </w:t>
      </w:r>
      <w:r>
        <w:rPr>
          <w:u w:val="single"/>
        </w:rPr>
        <w:t xml:space="preserve">                                                   </w:t>
      </w:r>
      <w:r w:rsidRPr="0013666C">
        <w:t xml:space="preserve">, con domicilio a efectos de notificaciones en </w:t>
      </w:r>
      <w:r>
        <w:rPr>
          <w:u w:val="single"/>
        </w:rPr>
        <w:t xml:space="preserve">                                                                                             </w:t>
      </w:r>
      <w:r w:rsidR="002C3EAB">
        <w:t>.</w:t>
      </w:r>
    </w:p>
    <w:p w:rsidRPr="0013666C" w:rsidR="005A4B8E" w:rsidP="005A4B8E" w:rsidRDefault="005A4B8E" w14:paraId="5DEA991E" w14:textId="77777777">
      <w:pPr>
        <w:pStyle w:val="Prrafo1"/>
      </w:pPr>
      <w:r w:rsidRPr="0013666C">
        <w:rPr>
          <w:b/>
          <w:bCs/>
          <w:u w:val="single"/>
        </w:rPr>
        <w:t>CERTIFICA</w:t>
      </w:r>
      <w:r w:rsidRPr="0013666C">
        <w:rPr>
          <w:b/>
          <w:bCs/>
        </w:rPr>
        <w:t>:</w:t>
      </w:r>
    </w:p>
    <w:p w:rsidRPr="0013666C" w:rsidR="00CB15F5" w:rsidP="005A4B8E" w:rsidRDefault="00CB15F5" w14:paraId="7E8ADBD4" w14:textId="47A326C3">
      <w:pPr>
        <w:pStyle w:val="Prrafo1"/>
      </w:pPr>
      <w:r w:rsidRPr="0013666C">
        <w:t xml:space="preserve">Que en la Junta General </w:t>
      </w:r>
      <w:r>
        <w:t xml:space="preserve">Ordinaria </w:t>
      </w:r>
      <w:r>
        <w:rPr>
          <w:rFonts w:ascii="Wingdings" w:hAnsi="Wingdings" w:eastAsia="Wingdings" w:cs="Wingdings"/>
        </w:rPr>
        <w:t>o</w:t>
      </w:r>
      <w:r>
        <w:t xml:space="preserve"> / Extraordinaria</w:t>
      </w:r>
      <w:r w:rsidRPr="0013666C">
        <w:t xml:space="preserve"> </w:t>
      </w:r>
      <w:r>
        <w:rPr>
          <w:rFonts w:ascii="Wingdings" w:hAnsi="Wingdings" w:eastAsia="Wingdings" w:cs="Wingdings"/>
        </w:rPr>
        <w:t>o</w:t>
      </w:r>
      <w:r>
        <w:t xml:space="preserve"> </w:t>
      </w:r>
      <w:r w:rsidRPr="0013666C">
        <w:t xml:space="preserve">de la Comunidad de Propietarios celebrada el </w:t>
      </w:r>
      <w:r>
        <w:br/>
      </w:r>
      <w:r w:rsidRPr="0013666C">
        <w:t xml:space="preserve">día </w:t>
      </w:r>
      <w:r>
        <w:rPr>
          <w:u w:val="single"/>
        </w:rPr>
        <w:t xml:space="preserve">                            </w:t>
      </w:r>
      <w:r w:rsidRPr="0013666C">
        <w:t xml:space="preserve">, en </w:t>
      </w:r>
      <w:r>
        <w:rPr>
          <w:u w:val="single"/>
        </w:rPr>
        <w:t xml:space="preserve">                                                                                            </w:t>
      </w:r>
      <w:r w:rsidRPr="0013666C">
        <w:t>, debidamente convocada conforme a lo establecido en la Ley de Propiedad Horizontal y en los Estatutos de la Comunidad, se adoptaron, entre otros, los siguientes acuerdos:</w:t>
      </w:r>
    </w:p>
    <w:p w:rsidRPr="0013666C" w:rsidR="00C33CE4" w:rsidP="00C33CE4" w:rsidRDefault="00C33CE4" w14:paraId="3281947F" w14:textId="5774A034">
      <w:pPr>
        <w:pStyle w:val="Prrafo1"/>
      </w:pPr>
      <w:r>
        <w:br/>
      </w:r>
      <w:r w:rsidR="2F0C20F3">
        <w:rPr/>
        <w:t>Autorizar a D/Dña</w:t>
      </w:r>
      <w:r w:rsidRPr="31F2FC56" w:rsidR="2F0C20F3">
        <w:rPr>
          <w:u w:val="single"/>
        </w:rPr>
        <w:t xml:space="preserve">                                                                                             </w:t>
      </w:r>
      <w:r w:rsidR="0189A7C9">
        <w:rPr/>
        <w:t xml:space="preserve"> </w:t>
      </w:r>
      <w:r w:rsidR="7F3926E4">
        <w:rPr/>
        <w:t xml:space="preserve"> con DNI</w:t>
      </w:r>
      <w:r w:rsidR="68AB033B">
        <w:rPr/>
        <w:t xml:space="preserve">  </w:t>
      </w:r>
      <w:r w:rsidRPr="31F2FC56" w:rsidR="68AB033B">
        <w:rPr>
          <w:u w:val="single"/>
        </w:rPr>
        <w:t xml:space="preserve">                </w:t>
      </w:r>
      <w:r w:rsidRPr="31F2FC56" w:rsidR="2F0C20F3">
        <w:rPr>
          <w:u w:val="single"/>
        </w:rPr>
        <w:t xml:space="preserve">    </w:t>
      </w:r>
      <w:r w:rsidRPr="31F2FC56" w:rsidR="68AB033B">
        <w:rPr>
          <w:u w:val="single"/>
        </w:rPr>
        <w:t xml:space="preserve">       </w:t>
      </w:r>
      <w:r w:rsidR="2F0C20F3">
        <w:rPr/>
        <w:t xml:space="preserve"> </w:t>
      </w:r>
      <w:r w:rsidR="6F45600D">
        <w:rPr/>
        <w:t xml:space="preserve">expresamente a solicitar, obtener y utilizar el certificado electrónico de la comunidad.  </w:t>
      </w:r>
    </w:p>
    <w:p w:rsidR="31F2FC56" w:rsidP="31F2FC56" w:rsidRDefault="31F2FC56" w14:paraId="67DF6391" w14:textId="62876D1C">
      <w:pPr>
        <w:pStyle w:val="Prrafo1"/>
      </w:pPr>
    </w:p>
    <w:p w:rsidR="002C3EAB" w:rsidP="005A4B8E" w:rsidRDefault="005A4B8E" w14:paraId="44EBE9E8" w14:textId="48CDE0DC">
      <w:pPr>
        <w:pStyle w:val="Prrafo1"/>
      </w:pPr>
      <w:r w:rsidRPr="0013666C">
        <w:t>Y para que conste a los efectos oportunos, expido la presente certificación con el visto bueno del Presidente, en</w:t>
      </w:r>
      <w:r w:rsidR="00CB15F5">
        <w:t xml:space="preserve"> </w:t>
      </w:r>
      <w:r w:rsidR="00CB15F5">
        <w:rPr>
          <w:u w:val="single"/>
        </w:rPr>
        <w:t xml:space="preserve">                                     </w:t>
      </w:r>
      <w:r w:rsidRPr="0013666C">
        <w:t xml:space="preserve">, </w:t>
      </w:r>
      <w:r w:rsidRPr="00347ACD">
        <w:t>a la fecha de la firma electrónica:</w:t>
      </w:r>
    </w:p>
    <w:p w:rsidR="002C3EAB" w:rsidP="005A4B8E" w:rsidRDefault="002C3EAB" w14:paraId="2D559F52" w14:textId="77777777">
      <w:pPr>
        <w:pStyle w:val="Prrafo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9"/>
        <w:gridCol w:w="4669"/>
      </w:tblGrid>
      <w:tr w:rsidRPr="002C3EAB" w:rsidR="005A4B8E" w:rsidTr="00D811CD" w14:paraId="65ADE592" w14:textId="77777777">
        <w:trPr>
          <w:trHeight w:val="2024"/>
        </w:trPr>
        <w:tc>
          <w:tcPr>
            <w:tcW w:w="4669" w:type="dxa"/>
          </w:tcPr>
          <w:p w:rsidR="005A4B8E" w:rsidP="00D811CD" w:rsidRDefault="005A4B8E" w14:paraId="32A00609" w14:textId="77777777">
            <w:pPr>
              <w:pStyle w:val="Prrafo1"/>
            </w:pPr>
            <w:r w:rsidRPr="0013666C">
              <w:rPr>
                <w:b/>
                <w:bCs/>
              </w:rPr>
              <w:t>V.ºB.º</w:t>
            </w:r>
            <w:r>
              <w:rPr>
                <w:b/>
                <w:bCs/>
              </w:rPr>
              <w:t xml:space="preserve"> </w:t>
            </w:r>
            <w:r w:rsidRPr="0013666C">
              <w:rPr>
                <w:b/>
                <w:bCs/>
              </w:rPr>
              <w:t>El/La Presidente/a</w:t>
            </w:r>
          </w:p>
        </w:tc>
        <w:tc>
          <w:tcPr>
            <w:tcW w:w="4669" w:type="dxa"/>
          </w:tcPr>
          <w:p w:rsidRPr="00CB15F5" w:rsidR="005A4B8E" w:rsidP="00D811CD" w:rsidRDefault="005A4B8E" w14:paraId="40144BD4" w14:textId="77777777">
            <w:pPr>
              <w:pStyle w:val="Prrafo1"/>
              <w:rPr>
                <w:lang w:val="pt-PT"/>
              </w:rPr>
            </w:pPr>
            <w:r w:rsidRPr="00CB15F5">
              <w:rPr>
                <w:b/>
                <w:bCs/>
                <w:lang w:val="pt-PT"/>
              </w:rPr>
              <w:t>Secretario/a o Administrador/a-Secretario/a</w:t>
            </w:r>
          </w:p>
        </w:tc>
      </w:tr>
    </w:tbl>
    <w:p w:rsidRPr="00CB15F5" w:rsidR="00775246" w:rsidP="005A4B8E" w:rsidRDefault="00775246" w14:paraId="229291D6" w14:textId="7FC20F19">
      <w:pPr>
        <w:rPr>
          <w:rFonts w:eastAsiaTheme="majorEastAsia"/>
          <w:lang w:val="pt-PT"/>
        </w:rPr>
      </w:pPr>
    </w:p>
    <w:sectPr w:rsidRPr="00CB15F5" w:rsidR="00775246" w:rsidSect="00386E21">
      <w:headerReference w:type="default" r:id="rId11"/>
      <w:footerReference w:type="default" r:id="rId12"/>
      <w:pgSz w:w="11900" w:h="16840" w:orient="portrait"/>
      <w:pgMar w:top="2268" w:right="1276" w:bottom="278" w:left="1276" w:header="708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5602F" w:rsidP="007E0A07" w:rsidRDefault="0075602F" w14:paraId="5461DC1A" w14:textId="77777777">
      <w:r>
        <w:separator/>
      </w:r>
    </w:p>
  </w:endnote>
  <w:endnote w:type="continuationSeparator" w:id="0">
    <w:p w:rsidR="0075602F" w:rsidP="007E0A07" w:rsidRDefault="0075602F" w14:paraId="1172799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er Grotesque">
    <w:altName w:val="Calibri"/>
    <w:charset w:val="00"/>
    <w:family w:val="auto"/>
    <w:pitch w:val="variable"/>
    <w:sig w:usb0="A000006F" w:usb1="000001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arker Grotesque Medium">
    <w:altName w:val="Calibri"/>
    <w:charset w:val="00"/>
    <w:family w:val="auto"/>
    <w:pitch w:val="variable"/>
    <w:sig w:usb0="A000006F" w:usb1="0000017B" w:usb2="00000000" w:usb3="00000000" w:csb0="00000093" w:csb1="00000000"/>
  </w:font>
  <w:font w:name="Darker Grotesque SemiBold">
    <w:charset w:val="00"/>
    <w:family w:val="auto"/>
    <w:pitch w:val="variable"/>
    <w:sig w:usb0="A000006F" w:usb1="0000017B" w:usb2="00000000" w:usb3="00000000" w:csb0="00000093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836B7" w:rsidP="002836B7" w:rsidRDefault="002836B7" w14:paraId="6F1B5176" w14:textId="0ECB7095">
    <w:pPr>
      <w:pStyle w:val="Footer"/>
      <w:tabs>
        <w:tab w:val="right" w:pos="9214"/>
      </w:tabs>
      <w:ind w:hanging="153"/>
      <w:rPr>
        <w:rStyle w:val="Hyperlink"/>
        <w:color w:val="000000" w:themeColor="text1"/>
        <w:sz w:val="20"/>
        <w:szCs w:val="20"/>
        <w:u w:val="none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240" behindDoc="0" locked="0" layoutInCell="1" allowOverlap="1" wp14:anchorId="0FD87329" wp14:editId="7DC6B7CB">
          <wp:simplePos x="0" y="0"/>
          <wp:positionH relativeFrom="column">
            <wp:posOffset>24627</wp:posOffset>
          </wp:positionH>
          <wp:positionV relativeFrom="paragraph">
            <wp:posOffset>123825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1159472041" name="Imagen 115947204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w:history="1" r:id="rId2">
      <w:r w:rsidRPr="003D3A74" w:rsidR="00EB208D">
        <w:rPr>
          <w:rStyle w:val="Hyperlink"/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w:history="1" r:id="rId3">
      <w:r w:rsidRPr="005B3DAE">
        <w:rPr>
          <w:rStyle w:val="Hyperlink"/>
          <w:color w:val="000000" w:themeColor="text1"/>
          <w:sz w:val="20"/>
          <w:szCs w:val="20"/>
          <w:u w:val="none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w:history="1" r:id="rId4">
      <w:r w:rsidRPr="005B3DAE">
        <w:rPr>
          <w:rStyle w:val="Hyperlink"/>
          <w:color w:val="000000" w:themeColor="text1"/>
          <w:sz w:val="20"/>
          <w:szCs w:val="20"/>
          <w:u w:val="none"/>
          <w:lang w:val="en-US"/>
        </w:rPr>
        <w:t>accv.es</w:t>
      </w:r>
    </w:hyperlink>
  </w:p>
  <w:p w:rsidR="002836B7" w:rsidP="002836B7" w:rsidRDefault="002836B7" w14:paraId="06110200" w14:textId="77777777">
    <w:pPr>
      <w:pStyle w:val="Footer"/>
      <w:tabs>
        <w:tab w:val="right" w:pos="9214"/>
      </w:tabs>
      <w:ind w:hanging="153"/>
      <w:rPr>
        <w:rStyle w:val="Hyperlink"/>
        <w:color w:val="000000" w:themeColor="text1"/>
        <w:sz w:val="20"/>
        <w:szCs w:val="20"/>
        <w:u w:val="none"/>
        <w:lang w:val="en-US"/>
      </w:rPr>
    </w:pPr>
    <w:r>
      <w:rPr>
        <w:rStyle w:val="Hyperlink"/>
        <w:color w:val="000000" w:themeColor="text1"/>
        <w:sz w:val="20"/>
        <w:szCs w:val="20"/>
        <w:u w:val="none"/>
        <w:lang w:val="en-US"/>
      </w:rPr>
      <w:tab/>
    </w:r>
  </w:p>
  <w:p w:rsidR="00494FDF" w:rsidP="00F31860" w:rsidRDefault="002836B7" w14:paraId="55865D4A" w14:textId="77777777">
    <w:pPr>
      <w:pStyle w:val="Footer"/>
      <w:tabs>
        <w:tab w:val="right" w:pos="9214"/>
      </w:tabs>
      <w:ind w:hanging="153"/>
    </w:pPr>
    <w:r>
      <w:rPr>
        <w:rStyle w:val="Hyperlink"/>
        <w:color w:val="000000" w:themeColor="text1"/>
        <w:sz w:val="20"/>
        <w:szCs w:val="20"/>
        <w:u w:val="none"/>
        <w:lang w:val="en-US"/>
      </w:rPr>
      <w:tab/>
    </w:r>
    <w:r>
      <w:rPr>
        <w:rStyle w:val="Hyperlink"/>
        <w:color w:val="000000" w:themeColor="text1"/>
        <w:sz w:val="20"/>
        <w:szCs w:val="20"/>
        <w:u w:val="none"/>
        <w:lang w:val="en-US"/>
      </w:rPr>
      <w:tab/>
    </w:r>
    <w:r w:rsidRPr="00B35BF4">
      <w:rPr>
        <w:b w:val="0"/>
        <w:color w:val="172846"/>
        <w:sz w:val="20"/>
        <w:szCs w:val="20"/>
      </w:rPr>
      <w:fldChar w:fldCharType="begin"/>
    </w:r>
    <w:r w:rsidRPr="00B35BF4">
      <w:rPr>
        <w:color w:val="172846"/>
        <w:sz w:val="20"/>
        <w:szCs w:val="20"/>
      </w:rPr>
      <w:instrText>PAGE</w:instrText>
    </w:r>
    <w:r w:rsidRPr="00B35BF4">
      <w:rPr>
        <w:b w:val="0"/>
        <w:color w:val="172846"/>
        <w:sz w:val="20"/>
        <w:szCs w:val="20"/>
      </w:rPr>
      <w:fldChar w:fldCharType="separate"/>
    </w:r>
    <w:r>
      <w:rPr>
        <w:b w:val="0"/>
        <w:color w:val="172846"/>
        <w:sz w:val="20"/>
        <w:szCs w:val="20"/>
      </w:rPr>
      <w:t>5</w:t>
    </w:r>
    <w:r w:rsidRPr="00B35BF4">
      <w:rPr>
        <w:b w:val="0"/>
        <w:color w:val="17284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5602F" w:rsidP="007E0A07" w:rsidRDefault="0075602F" w14:paraId="3C181B86" w14:textId="77777777">
      <w:r>
        <w:separator/>
      </w:r>
    </w:p>
  </w:footnote>
  <w:footnote w:type="continuationSeparator" w:id="0">
    <w:p w:rsidR="0075602F" w:rsidP="007E0A07" w:rsidRDefault="0075602F" w14:paraId="77C63A5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E0A07" w:rsidRDefault="001A6D00" w14:paraId="0C92EBC6" w14:textId="77777777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27F0330" wp14:editId="4DAA0D99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4457848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52B"/>
    <w:multiLevelType w:val="multilevel"/>
    <w:tmpl w:val="D1321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E40DB"/>
    <w:multiLevelType w:val="multilevel"/>
    <w:tmpl w:val="B196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F5909B1"/>
    <w:multiLevelType w:val="hybridMultilevel"/>
    <w:tmpl w:val="DAF223C8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7B7102"/>
    <w:multiLevelType w:val="hybridMultilevel"/>
    <w:tmpl w:val="C8167878"/>
    <w:lvl w:ilvl="0" w:tplc="2750939E">
      <w:start w:val="1"/>
      <w:numFmt w:val="bullet"/>
      <w:pStyle w:val="VietaCuadro1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1C7E27"/>
    <w:multiLevelType w:val="hybridMultilevel"/>
    <w:tmpl w:val="7D50EEC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851A1"/>
    <w:multiLevelType w:val="hybridMultilevel"/>
    <w:tmpl w:val="3206744A"/>
    <w:lvl w:ilvl="0" w:tplc="796E10AE">
      <w:start w:val="1"/>
      <w:numFmt w:val="bullet"/>
      <w:lvlText w:val="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6F901D4"/>
    <w:multiLevelType w:val="multilevel"/>
    <w:tmpl w:val="9254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8E119BA"/>
    <w:multiLevelType w:val="multilevel"/>
    <w:tmpl w:val="366A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920258C"/>
    <w:multiLevelType w:val="multilevel"/>
    <w:tmpl w:val="040A001D"/>
    <w:styleLink w:val="pruebaEstilo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C896700"/>
    <w:multiLevelType w:val="hybridMultilevel"/>
    <w:tmpl w:val="5D1A48CC"/>
    <w:lvl w:ilvl="0" w:tplc="C41276AE">
      <w:numFmt w:val="bullet"/>
      <w:lvlText w:val="-"/>
      <w:lvlJc w:val="left"/>
      <w:pPr>
        <w:ind w:left="720" w:hanging="360"/>
      </w:pPr>
      <w:rPr>
        <w:rFonts w:hint="default" w:ascii="Darker Grotesque" w:hAnsi="Darker Grotesque" w:eastAsiaTheme="minorHAnsi" w:cstheme="minorBidi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6E312D4"/>
    <w:multiLevelType w:val="multilevel"/>
    <w:tmpl w:val="07B2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DD6525"/>
    <w:multiLevelType w:val="multilevel"/>
    <w:tmpl w:val="08B6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457E24DF"/>
    <w:multiLevelType w:val="hybridMultilevel"/>
    <w:tmpl w:val="8442632E"/>
    <w:lvl w:ilvl="0" w:tplc="88CA12CC">
      <w:numFmt w:val="bullet"/>
      <w:lvlText w:val="-"/>
      <w:lvlJc w:val="left"/>
      <w:pPr>
        <w:ind w:left="720" w:hanging="360"/>
      </w:pPr>
      <w:rPr>
        <w:rFonts w:hint="default" w:ascii="Darker Grotesque" w:hAnsi="Darker Grotesque" w:eastAsiaTheme="minorHAnsi" w:cstheme="minorBid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32F6FE3"/>
    <w:multiLevelType w:val="hybridMultilevel"/>
    <w:tmpl w:val="F5567E1C"/>
    <w:lvl w:ilvl="0" w:tplc="5B089FF4">
      <w:start w:val="1"/>
      <w:numFmt w:val="bullet"/>
      <w:pStyle w:val="VietaCuadro3"/>
      <w:lvlText w:val=""/>
      <w:lvlJc w:val="left"/>
      <w:pPr>
        <w:ind w:left="1429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4" w15:restartNumberingAfterBreak="0">
    <w:nsid w:val="64B5308E"/>
    <w:multiLevelType w:val="multilevel"/>
    <w:tmpl w:val="D9DA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272AC1"/>
    <w:multiLevelType w:val="multilevel"/>
    <w:tmpl w:val="EE6A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76CC435F"/>
    <w:multiLevelType w:val="multilevel"/>
    <w:tmpl w:val="29FC167C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3410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AC1228B"/>
    <w:multiLevelType w:val="multilevel"/>
    <w:tmpl w:val="F3F2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981417678">
    <w:abstractNumId w:val="3"/>
  </w:num>
  <w:num w:numId="2" w16cid:durableId="1693069931">
    <w:abstractNumId w:val="8"/>
  </w:num>
  <w:num w:numId="3" w16cid:durableId="59913025">
    <w:abstractNumId w:val="16"/>
  </w:num>
  <w:num w:numId="4" w16cid:durableId="1976447678">
    <w:abstractNumId w:val="13"/>
  </w:num>
  <w:num w:numId="5" w16cid:durableId="639312100">
    <w:abstractNumId w:val="5"/>
  </w:num>
  <w:num w:numId="6" w16cid:durableId="895705405">
    <w:abstractNumId w:val="0"/>
  </w:num>
  <w:num w:numId="7" w16cid:durableId="426998941">
    <w:abstractNumId w:val="9"/>
  </w:num>
  <w:num w:numId="8" w16cid:durableId="670371671">
    <w:abstractNumId w:val="10"/>
  </w:num>
  <w:num w:numId="9" w16cid:durableId="304749242">
    <w:abstractNumId w:val="11"/>
  </w:num>
  <w:num w:numId="10" w16cid:durableId="1823618240">
    <w:abstractNumId w:val="17"/>
  </w:num>
  <w:num w:numId="11" w16cid:durableId="611857888">
    <w:abstractNumId w:val="6"/>
  </w:num>
  <w:num w:numId="12" w16cid:durableId="1971206247">
    <w:abstractNumId w:val="1"/>
  </w:num>
  <w:num w:numId="13" w16cid:durableId="1031998646">
    <w:abstractNumId w:val="7"/>
  </w:num>
  <w:num w:numId="14" w16cid:durableId="1881478489">
    <w:abstractNumId w:val="14"/>
  </w:num>
  <w:num w:numId="15" w16cid:durableId="222527287">
    <w:abstractNumId w:val="4"/>
  </w:num>
  <w:num w:numId="16" w16cid:durableId="1741292219">
    <w:abstractNumId w:val="15"/>
  </w:num>
  <w:num w:numId="17" w16cid:durableId="338428936">
    <w:abstractNumId w:val="12"/>
  </w:num>
  <w:num w:numId="18" w16cid:durableId="20653016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D"/>
    <w:rsid w:val="000000F8"/>
    <w:rsid w:val="000022E7"/>
    <w:rsid w:val="00010FE6"/>
    <w:rsid w:val="00011004"/>
    <w:rsid w:val="00031C0A"/>
    <w:rsid w:val="00040E6D"/>
    <w:rsid w:val="000460A1"/>
    <w:rsid w:val="000503C7"/>
    <w:rsid w:val="0005639B"/>
    <w:rsid w:val="000603A7"/>
    <w:rsid w:val="00060AEE"/>
    <w:rsid w:val="00061114"/>
    <w:rsid w:val="00062C6D"/>
    <w:rsid w:val="00074770"/>
    <w:rsid w:val="0007531C"/>
    <w:rsid w:val="00080C69"/>
    <w:rsid w:val="00091F85"/>
    <w:rsid w:val="000937FA"/>
    <w:rsid w:val="00096B84"/>
    <w:rsid w:val="000B09F5"/>
    <w:rsid w:val="000B121D"/>
    <w:rsid w:val="000B2AE7"/>
    <w:rsid w:val="000C4855"/>
    <w:rsid w:val="000F1BCF"/>
    <w:rsid w:val="00103476"/>
    <w:rsid w:val="00103BDA"/>
    <w:rsid w:val="00105699"/>
    <w:rsid w:val="001071D5"/>
    <w:rsid w:val="00112CFB"/>
    <w:rsid w:val="00114497"/>
    <w:rsid w:val="001147B4"/>
    <w:rsid w:val="001174A9"/>
    <w:rsid w:val="00120D09"/>
    <w:rsid w:val="001219D0"/>
    <w:rsid w:val="0012209C"/>
    <w:rsid w:val="00130008"/>
    <w:rsid w:val="00133C78"/>
    <w:rsid w:val="001342F6"/>
    <w:rsid w:val="001370E0"/>
    <w:rsid w:val="00141D78"/>
    <w:rsid w:val="00144E60"/>
    <w:rsid w:val="00144FD4"/>
    <w:rsid w:val="00147F3A"/>
    <w:rsid w:val="00181F8A"/>
    <w:rsid w:val="00186AB1"/>
    <w:rsid w:val="00187B2B"/>
    <w:rsid w:val="0019431D"/>
    <w:rsid w:val="001A6D00"/>
    <w:rsid w:val="001B563B"/>
    <w:rsid w:val="001C0006"/>
    <w:rsid w:val="001C2B3C"/>
    <w:rsid w:val="001C414F"/>
    <w:rsid w:val="001F3ACF"/>
    <w:rsid w:val="001F633E"/>
    <w:rsid w:val="00202885"/>
    <w:rsid w:val="00202958"/>
    <w:rsid w:val="00203897"/>
    <w:rsid w:val="00212055"/>
    <w:rsid w:val="002172E7"/>
    <w:rsid w:val="00217729"/>
    <w:rsid w:val="00221894"/>
    <w:rsid w:val="00227815"/>
    <w:rsid w:val="00231B62"/>
    <w:rsid w:val="00233A86"/>
    <w:rsid w:val="00237837"/>
    <w:rsid w:val="0024020C"/>
    <w:rsid w:val="00245F86"/>
    <w:rsid w:val="002504FE"/>
    <w:rsid w:val="00253002"/>
    <w:rsid w:val="0026043D"/>
    <w:rsid w:val="00260DF7"/>
    <w:rsid w:val="00262A4A"/>
    <w:rsid w:val="00262BE0"/>
    <w:rsid w:val="002653CC"/>
    <w:rsid w:val="00272D78"/>
    <w:rsid w:val="0027699B"/>
    <w:rsid w:val="00280C52"/>
    <w:rsid w:val="0028119D"/>
    <w:rsid w:val="002836B7"/>
    <w:rsid w:val="0029013D"/>
    <w:rsid w:val="002961C9"/>
    <w:rsid w:val="00297222"/>
    <w:rsid w:val="002B5B61"/>
    <w:rsid w:val="002C08B6"/>
    <w:rsid w:val="002C3EAB"/>
    <w:rsid w:val="002C45CF"/>
    <w:rsid w:val="002C4C82"/>
    <w:rsid w:val="002C572F"/>
    <w:rsid w:val="002C6420"/>
    <w:rsid w:val="002D2360"/>
    <w:rsid w:val="002E2B05"/>
    <w:rsid w:val="002E6C4A"/>
    <w:rsid w:val="002E76A6"/>
    <w:rsid w:val="002F65B1"/>
    <w:rsid w:val="0030042F"/>
    <w:rsid w:val="00300D72"/>
    <w:rsid w:val="0030500F"/>
    <w:rsid w:val="00312A2F"/>
    <w:rsid w:val="00316554"/>
    <w:rsid w:val="003235C1"/>
    <w:rsid w:val="0033493A"/>
    <w:rsid w:val="00363840"/>
    <w:rsid w:val="00366DDC"/>
    <w:rsid w:val="00366FF2"/>
    <w:rsid w:val="00367BD6"/>
    <w:rsid w:val="00372B13"/>
    <w:rsid w:val="00386E21"/>
    <w:rsid w:val="003928D7"/>
    <w:rsid w:val="003959EF"/>
    <w:rsid w:val="003B5934"/>
    <w:rsid w:val="003E2616"/>
    <w:rsid w:val="003F7664"/>
    <w:rsid w:val="004009D8"/>
    <w:rsid w:val="00401B43"/>
    <w:rsid w:val="00401F0D"/>
    <w:rsid w:val="00402798"/>
    <w:rsid w:val="00410057"/>
    <w:rsid w:val="00423BA6"/>
    <w:rsid w:val="0042696A"/>
    <w:rsid w:val="004276B9"/>
    <w:rsid w:val="00432060"/>
    <w:rsid w:val="00435A24"/>
    <w:rsid w:val="004437DD"/>
    <w:rsid w:val="00443FDA"/>
    <w:rsid w:val="0044455C"/>
    <w:rsid w:val="00447A84"/>
    <w:rsid w:val="00452AAF"/>
    <w:rsid w:val="004619B5"/>
    <w:rsid w:val="00463A15"/>
    <w:rsid w:val="00470993"/>
    <w:rsid w:val="00494FDF"/>
    <w:rsid w:val="004A791D"/>
    <w:rsid w:val="004B27E7"/>
    <w:rsid w:val="004B6AB1"/>
    <w:rsid w:val="004C05A9"/>
    <w:rsid w:val="004C4F27"/>
    <w:rsid w:val="004D54CC"/>
    <w:rsid w:val="004E2613"/>
    <w:rsid w:val="004E4154"/>
    <w:rsid w:val="004F4993"/>
    <w:rsid w:val="005127F1"/>
    <w:rsid w:val="00515ECE"/>
    <w:rsid w:val="00530530"/>
    <w:rsid w:val="00537401"/>
    <w:rsid w:val="00546C9A"/>
    <w:rsid w:val="00552C71"/>
    <w:rsid w:val="005545D2"/>
    <w:rsid w:val="00554EAC"/>
    <w:rsid w:val="005576C2"/>
    <w:rsid w:val="005674BC"/>
    <w:rsid w:val="00567F82"/>
    <w:rsid w:val="00574AD2"/>
    <w:rsid w:val="00576FAE"/>
    <w:rsid w:val="005A1133"/>
    <w:rsid w:val="005A1B3F"/>
    <w:rsid w:val="005A4B8E"/>
    <w:rsid w:val="005B27C7"/>
    <w:rsid w:val="005B3DAE"/>
    <w:rsid w:val="005E2BE0"/>
    <w:rsid w:val="005F436A"/>
    <w:rsid w:val="006119E2"/>
    <w:rsid w:val="00612394"/>
    <w:rsid w:val="00613955"/>
    <w:rsid w:val="0062122A"/>
    <w:rsid w:val="00623545"/>
    <w:rsid w:val="00623B7D"/>
    <w:rsid w:val="00624103"/>
    <w:rsid w:val="006262E6"/>
    <w:rsid w:val="00645BB2"/>
    <w:rsid w:val="00646E13"/>
    <w:rsid w:val="00654F55"/>
    <w:rsid w:val="00676919"/>
    <w:rsid w:val="0068540B"/>
    <w:rsid w:val="0069542E"/>
    <w:rsid w:val="006A134D"/>
    <w:rsid w:val="006B0A3B"/>
    <w:rsid w:val="006B3BFC"/>
    <w:rsid w:val="006B5FE9"/>
    <w:rsid w:val="006C6C1C"/>
    <w:rsid w:val="006C6DE5"/>
    <w:rsid w:val="006D40EA"/>
    <w:rsid w:val="006E0E53"/>
    <w:rsid w:val="006E2BEB"/>
    <w:rsid w:val="00704D11"/>
    <w:rsid w:val="0071559B"/>
    <w:rsid w:val="007229CB"/>
    <w:rsid w:val="00725077"/>
    <w:rsid w:val="00726E61"/>
    <w:rsid w:val="00732FF4"/>
    <w:rsid w:val="007416AF"/>
    <w:rsid w:val="00741AA4"/>
    <w:rsid w:val="00753350"/>
    <w:rsid w:val="00754507"/>
    <w:rsid w:val="0075602F"/>
    <w:rsid w:val="00757142"/>
    <w:rsid w:val="007578A3"/>
    <w:rsid w:val="00773DA5"/>
    <w:rsid w:val="0077424D"/>
    <w:rsid w:val="00775246"/>
    <w:rsid w:val="00776F6E"/>
    <w:rsid w:val="00780242"/>
    <w:rsid w:val="00785F11"/>
    <w:rsid w:val="0078782E"/>
    <w:rsid w:val="00787F01"/>
    <w:rsid w:val="007921D6"/>
    <w:rsid w:val="0079649E"/>
    <w:rsid w:val="007C1295"/>
    <w:rsid w:val="007C6102"/>
    <w:rsid w:val="007C7F56"/>
    <w:rsid w:val="007D5C2F"/>
    <w:rsid w:val="007E0A07"/>
    <w:rsid w:val="007E7ED0"/>
    <w:rsid w:val="007F0202"/>
    <w:rsid w:val="00800342"/>
    <w:rsid w:val="008146EA"/>
    <w:rsid w:val="00815048"/>
    <w:rsid w:val="00820F04"/>
    <w:rsid w:val="0082230B"/>
    <w:rsid w:val="008229C4"/>
    <w:rsid w:val="00825BAA"/>
    <w:rsid w:val="00827CB1"/>
    <w:rsid w:val="00830527"/>
    <w:rsid w:val="00835687"/>
    <w:rsid w:val="00841725"/>
    <w:rsid w:val="00842E85"/>
    <w:rsid w:val="00845BEB"/>
    <w:rsid w:val="00846A65"/>
    <w:rsid w:val="00853E25"/>
    <w:rsid w:val="00854415"/>
    <w:rsid w:val="008548C9"/>
    <w:rsid w:val="00857F80"/>
    <w:rsid w:val="008661ED"/>
    <w:rsid w:val="008A0D32"/>
    <w:rsid w:val="008A20D9"/>
    <w:rsid w:val="008A4385"/>
    <w:rsid w:val="008B48E6"/>
    <w:rsid w:val="008C63D7"/>
    <w:rsid w:val="008D2E58"/>
    <w:rsid w:val="008D54D5"/>
    <w:rsid w:val="008E48B8"/>
    <w:rsid w:val="008E4A92"/>
    <w:rsid w:val="008E7575"/>
    <w:rsid w:val="008F22F4"/>
    <w:rsid w:val="008F28D0"/>
    <w:rsid w:val="00900822"/>
    <w:rsid w:val="00906FBE"/>
    <w:rsid w:val="009076BC"/>
    <w:rsid w:val="009212D8"/>
    <w:rsid w:val="00924D6D"/>
    <w:rsid w:val="009341BC"/>
    <w:rsid w:val="009368BD"/>
    <w:rsid w:val="0094378F"/>
    <w:rsid w:val="00946B9D"/>
    <w:rsid w:val="00947183"/>
    <w:rsid w:val="009477C2"/>
    <w:rsid w:val="00947A98"/>
    <w:rsid w:val="00976291"/>
    <w:rsid w:val="00976348"/>
    <w:rsid w:val="00985515"/>
    <w:rsid w:val="00985F4A"/>
    <w:rsid w:val="00994F1E"/>
    <w:rsid w:val="00995EAC"/>
    <w:rsid w:val="00997843"/>
    <w:rsid w:val="009B3BED"/>
    <w:rsid w:val="009C2A8C"/>
    <w:rsid w:val="009C6691"/>
    <w:rsid w:val="009D2F86"/>
    <w:rsid w:val="009E1C6F"/>
    <w:rsid w:val="009E4B1C"/>
    <w:rsid w:val="009E5253"/>
    <w:rsid w:val="00A05AEE"/>
    <w:rsid w:val="00A1419E"/>
    <w:rsid w:val="00A23625"/>
    <w:rsid w:val="00A30ADB"/>
    <w:rsid w:val="00A3641C"/>
    <w:rsid w:val="00A43886"/>
    <w:rsid w:val="00A47F53"/>
    <w:rsid w:val="00A5194B"/>
    <w:rsid w:val="00A52F82"/>
    <w:rsid w:val="00A532FF"/>
    <w:rsid w:val="00A80DB1"/>
    <w:rsid w:val="00A85701"/>
    <w:rsid w:val="00A91814"/>
    <w:rsid w:val="00A92DCA"/>
    <w:rsid w:val="00AA39BE"/>
    <w:rsid w:val="00AA7B66"/>
    <w:rsid w:val="00AC0968"/>
    <w:rsid w:val="00AC3B5E"/>
    <w:rsid w:val="00AD0569"/>
    <w:rsid w:val="00AD31F6"/>
    <w:rsid w:val="00AE50CC"/>
    <w:rsid w:val="00AF31A9"/>
    <w:rsid w:val="00B065F7"/>
    <w:rsid w:val="00B07ECC"/>
    <w:rsid w:val="00B30558"/>
    <w:rsid w:val="00B3109F"/>
    <w:rsid w:val="00B32E68"/>
    <w:rsid w:val="00B3595D"/>
    <w:rsid w:val="00B35BF4"/>
    <w:rsid w:val="00B36A79"/>
    <w:rsid w:val="00B36F58"/>
    <w:rsid w:val="00B4157E"/>
    <w:rsid w:val="00B46961"/>
    <w:rsid w:val="00B632F2"/>
    <w:rsid w:val="00B81229"/>
    <w:rsid w:val="00B8277E"/>
    <w:rsid w:val="00B83977"/>
    <w:rsid w:val="00B8462E"/>
    <w:rsid w:val="00B93BB6"/>
    <w:rsid w:val="00B952CD"/>
    <w:rsid w:val="00B97FA7"/>
    <w:rsid w:val="00BB6F26"/>
    <w:rsid w:val="00BB7346"/>
    <w:rsid w:val="00BD0D16"/>
    <w:rsid w:val="00BD6002"/>
    <w:rsid w:val="00BE1701"/>
    <w:rsid w:val="00BE536A"/>
    <w:rsid w:val="00C01AC9"/>
    <w:rsid w:val="00C01CC4"/>
    <w:rsid w:val="00C11AB5"/>
    <w:rsid w:val="00C13694"/>
    <w:rsid w:val="00C14F96"/>
    <w:rsid w:val="00C20116"/>
    <w:rsid w:val="00C33CE4"/>
    <w:rsid w:val="00C379E2"/>
    <w:rsid w:val="00C4684C"/>
    <w:rsid w:val="00C5373B"/>
    <w:rsid w:val="00C6320D"/>
    <w:rsid w:val="00C764CD"/>
    <w:rsid w:val="00C817B9"/>
    <w:rsid w:val="00C8268E"/>
    <w:rsid w:val="00C83304"/>
    <w:rsid w:val="00C942F9"/>
    <w:rsid w:val="00C960B1"/>
    <w:rsid w:val="00CA0A30"/>
    <w:rsid w:val="00CA30CA"/>
    <w:rsid w:val="00CB15F5"/>
    <w:rsid w:val="00CC0C61"/>
    <w:rsid w:val="00CD72DD"/>
    <w:rsid w:val="00CD74FA"/>
    <w:rsid w:val="00D01612"/>
    <w:rsid w:val="00D063A8"/>
    <w:rsid w:val="00D07BBD"/>
    <w:rsid w:val="00D10893"/>
    <w:rsid w:val="00D22239"/>
    <w:rsid w:val="00D26806"/>
    <w:rsid w:val="00D31B91"/>
    <w:rsid w:val="00D358F7"/>
    <w:rsid w:val="00D35D18"/>
    <w:rsid w:val="00D45AFB"/>
    <w:rsid w:val="00D542EB"/>
    <w:rsid w:val="00D628AB"/>
    <w:rsid w:val="00D628FB"/>
    <w:rsid w:val="00D7033C"/>
    <w:rsid w:val="00D70CB1"/>
    <w:rsid w:val="00D740EE"/>
    <w:rsid w:val="00D76FE8"/>
    <w:rsid w:val="00D811CD"/>
    <w:rsid w:val="00D83B1B"/>
    <w:rsid w:val="00D956E2"/>
    <w:rsid w:val="00DA0313"/>
    <w:rsid w:val="00DB6A9B"/>
    <w:rsid w:val="00DC5380"/>
    <w:rsid w:val="00DD3E15"/>
    <w:rsid w:val="00DD77AC"/>
    <w:rsid w:val="00DE3FFF"/>
    <w:rsid w:val="00DF50B9"/>
    <w:rsid w:val="00E04A17"/>
    <w:rsid w:val="00E22D2C"/>
    <w:rsid w:val="00E27980"/>
    <w:rsid w:val="00E30888"/>
    <w:rsid w:val="00E36FB2"/>
    <w:rsid w:val="00E426DC"/>
    <w:rsid w:val="00E445BE"/>
    <w:rsid w:val="00E452EE"/>
    <w:rsid w:val="00E54ACB"/>
    <w:rsid w:val="00E559B9"/>
    <w:rsid w:val="00E6263C"/>
    <w:rsid w:val="00E65171"/>
    <w:rsid w:val="00E65B01"/>
    <w:rsid w:val="00E851F7"/>
    <w:rsid w:val="00E85EC1"/>
    <w:rsid w:val="00E955E4"/>
    <w:rsid w:val="00E96389"/>
    <w:rsid w:val="00E97662"/>
    <w:rsid w:val="00EA53F8"/>
    <w:rsid w:val="00EB1713"/>
    <w:rsid w:val="00EB208D"/>
    <w:rsid w:val="00EB3DD6"/>
    <w:rsid w:val="00EC3866"/>
    <w:rsid w:val="00EC68C1"/>
    <w:rsid w:val="00ED13F4"/>
    <w:rsid w:val="00ED7399"/>
    <w:rsid w:val="00EE42B0"/>
    <w:rsid w:val="00EF472D"/>
    <w:rsid w:val="00EF610D"/>
    <w:rsid w:val="00F041F1"/>
    <w:rsid w:val="00F12F1D"/>
    <w:rsid w:val="00F14F57"/>
    <w:rsid w:val="00F21967"/>
    <w:rsid w:val="00F31860"/>
    <w:rsid w:val="00F3263A"/>
    <w:rsid w:val="00F33D90"/>
    <w:rsid w:val="00F34483"/>
    <w:rsid w:val="00F3756D"/>
    <w:rsid w:val="00F4005B"/>
    <w:rsid w:val="00F400E7"/>
    <w:rsid w:val="00F44614"/>
    <w:rsid w:val="00F47D79"/>
    <w:rsid w:val="00F51B0B"/>
    <w:rsid w:val="00F564D5"/>
    <w:rsid w:val="00F5757C"/>
    <w:rsid w:val="00F670AF"/>
    <w:rsid w:val="00F677A2"/>
    <w:rsid w:val="00F809F0"/>
    <w:rsid w:val="00F86973"/>
    <w:rsid w:val="00F90292"/>
    <w:rsid w:val="00F953EF"/>
    <w:rsid w:val="00FA1E07"/>
    <w:rsid w:val="00FA2509"/>
    <w:rsid w:val="00FB25BB"/>
    <w:rsid w:val="00FB5B20"/>
    <w:rsid w:val="00FD530D"/>
    <w:rsid w:val="00FD5B08"/>
    <w:rsid w:val="00FD61E4"/>
    <w:rsid w:val="00FE5ABA"/>
    <w:rsid w:val="00FE6282"/>
    <w:rsid w:val="00FF2571"/>
    <w:rsid w:val="00FF7BAA"/>
    <w:rsid w:val="0189A7C9"/>
    <w:rsid w:val="01BB1EAB"/>
    <w:rsid w:val="1A6169CA"/>
    <w:rsid w:val="1F74043C"/>
    <w:rsid w:val="2F0C20F3"/>
    <w:rsid w:val="31F2FC56"/>
    <w:rsid w:val="64372077"/>
    <w:rsid w:val="68AB033B"/>
    <w:rsid w:val="6F45600D"/>
    <w:rsid w:val="7715A82E"/>
    <w:rsid w:val="7F39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CA9D1"/>
  <w15:docId w15:val="{CAAD5A50-57BA-4071-A49A-F6A5076B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 w:qFormat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Expediente"/>
    <w:qFormat/>
    <w:rsid w:val="00947183"/>
    <w:pPr>
      <w:suppressAutoHyphens/>
      <w:spacing w:after="160" w:line="252" w:lineRule="auto"/>
    </w:pPr>
    <w:rPr>
      <w:rFonts w:ascii="Calibri" w:hAnsi="Calibri" w:eastAsia="Times New Roman" w:cs="Times New Roman"/>
      <w:sz w:val="22"/>
      <w:szCs w:val="22"/>
      <w:lang w:eastAsia="es-E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F28D0"/>
    <w:pPr>
      <w:keepNext/>
      <w:keepLines/>
      <w:numPr>
        <w:numId w:val="3"/>
      </w:numPr>
      <w:spacing w:before="240" w:after="120" w:line="216" w:lineRule="auto"/>
      <w:ind w:left="357" w:hanging="357"/>
      <w:outlineLvl w:val="0"/>
    </w:pPr>
    <w:rPr>
      <w:rFonts w:ascii="Darker Grotesque" w:hAnsi="Darker Grotesque" w:eastAsiaTheme="majorEastAsia" w:cstheme="majorBidi"/>
      <w:b/>
      <w:color w:val="172846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F28D0"/>
    <w:pPr>
      <w:keepNext/>
      <w:keepLines/>
      <w:numPr>
        <w:ilvl w:val="1"/>
        <w:numId w:val="3"/>
      </w:numPr>
      <w:spacing w:before="120" w:line="216" w:lineRule="auto"/>
      <w:ind w:left="709" w:hanging="431"/>
      <w:outlineLvl w:val="1"/>
    </w:pPr>
    <w:rPr>
      <w:rFonts w:ascii="Darker Grotesque" w:hAnsi="Darker Grotesque" w:eastAsiaTheme="majorEastAsia" w:cstheme="majorBidi"/>
      <w:b/>
      <w:color w:val="000000" w:themeColor="text1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31860"/>
    <w:pPr>
      <w:keepNext/>
      <w:keepLines/>
      <w:numPr>
        <w:ilvl w:val="2"/>
        <w:numId w:val="3"/>
      </w:numPr>
      <w:spacing w:before="80" w:after="40" w:line="216" w:lineRule="auto"/>
      <w:ind w:left="1225" w:hanging="505"/>
      <w:outlineLvl w:val="2"/>
    </w:pPr>
    <w:rPr>
      <w:rFonts w:eastAsiaTheme="majorEastAsia" w:cstheme="majorBidi"/>
      <w:color w:val="000000" w:themeColor="text1"/>
    </w:rPr>
  </w:style>
  <w:style w:type="paragraph" w:styleId="Heading4">
    <w:name w:val="heading 4"/>
    <w:aliases w:val="Titulo 3"/>
    <w:basedOn w:val="Heading3"/>
    <w:next w:val="Normal"/>
    <w:link w:val="Heading4Char"/>
    <w:autoRedefine/>
    <w:uiPriority w:val="9"/>
    <w:unhideWhenUsed/>
    <w:rsid w:val="002C08B6"/>
    <w:pPr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D740EE"/>
    <w:pPr>
      <w:outlineLvl w:val="4"/>
    </w:pPr>
    <w:rPr>
      <w:rFonts w:ascii="Darker Grotesque" w:hAnsi="Darker Grotesque"/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B5FE9"/>
    <w:pPr>
      <w:outlineLvl w:val="5"/>
    </w:pPr>
    <w:rPr>
      <w:rFonts w:ascii="Darker Grotesque" w:hAnsi="Darker Grotesque"/>
      <w:b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F28D0"/>
    <w:rPr>
      <w:rFonts w:ascii="Darker Grotesque" w:hAnsi="Darker Grotesque" w:eastAsiaTheme="majorEastAsia" w:cstheme="majorBidi"/>
      <w:b/>
      <w:color w:val="172846"/>
      <w:sz w:val="28"/>
      <w:szCs w:val="28"/>
    </w:rPr>
  </w:style>
  <w:style w:type="paragraph" w:styleId="Firma1" w:customStyle="1">
    <w:name w:val="Firma 1"/>
    <w:basedOn w:val="Prrafo1"/>
    <w:autoRedefine/>
    <w:qFormat/>
    <w:rsid w:val="00F31860"/>
    <w:pPr>
      <w:spacing w:after="0"/>
      <w:jc w:val="center"/>
    </w:pPr>
  </w:style>
  <w:style w:type="paragraph" w:styleId="TOC2">
    <w:name w:val="toc 2"/>
    <w:aliases w:val="Tabla de Contenidos"/>
    <w:basedOn w:val="Normal"/>
    <w:next w:val="Normal"/>
    <w:autoRedefine/>
    <w:uiPriority w:val="39"/>
    <w:unhideWhenUsed/>
    <w:qFormat/>
    <w:rsid w:val="004E4154"/>
    <w:pPr>
      <w:tabs>
        <w:tab w:val="left" w:pos="720"/>
        <w:tab w:val="right" w:leader="dot" w:pos="9338"/>
      </w:tabs>
      <w:spacing w:after="100"/>
      <w:ind w:left="284" w:hanging="284"/>
    </w:pPr>
    <w:rPr>
      <w:bCs/>
      <w:noProof/>
      <w:szCs w:val="28"/>
    </w:rPr>
  </w:style>
  <w:style w:type="character" w:styleId="Hyperlink">
    <w:name w:val="Hyperlink"/>
    <w:basedOn w:val="DefaultParagraphFont"/>
    <w:uiPriority w:val="99"/>
    <w:unhideWhenUsed/>
    <w:rsid w:val="009076BC"/>
    <w:rPr>
      <w:color w:val="0563C1" w:themeColor="hyperlink"/>
      <w:u w:val="single"/>
    </w:rPr>
  </w:style>
  <w:style w:type="paragraph" w:styleId="Destacado1" w:customStyle="1">
    <w:name w:val="Destacado 1"/>
    <w:basedOn w:val="Normal"/>
    <w:autoRedefine/>
    <w:qFormat/>
    <w:rsid w:val="00040E6D"/>
    <w:rPr>
      <w:b/>
      <w:lang w:val="en-US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9076BC"/>
    <w:pPr>
      <w:ind w:left="144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9076BC"/>
    <w:pPr>
      <w:ind w:left="168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9076BC"/>
    <w:pPr>
      <w:ind w:left="1920"/>
    </w:pPr>
    <w:rPr>
      <w:rFonts w:asciiTheme="minorHAnsi" w:hAnsiTheme="minorHAnsi"/>
      <w:sz w:val="20"/>
      <w:szCs w:val="20"/>
    </w:rPr>
  </w:style>
  <w:style w:type="paragraph" w:styleId="ListParagraph">
    <w:name w:val="List Paragraph"/>
    <w:basedOn w:val="Normal"/>
    <w:uiPriority w:val="34"/>
    <w:qFormat/>
    <w:rsid w:val="009076BC"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rsid w:val="008F28D0"/>
    <w:rPr>
      <w:rFonts w:ascii="Darker Grotesque" w:hAnsi="Darker Grotesque" w:eastAsiaTheme="majorEastAsia" w:cstheme="majorBidi"/>
      <w:b/>
      <w:color w:val="000000" w:themeColor="text1"/>
    </w:rPr>
  </w:style>
  <w:style w:type="character" w:styleId="Heading3Char" w:customStyle="1">
    <w:name w:val="Heading 3 Char"/>
    <w:basedOn w:val="DefaultParagraphFont"/>
    <w:link w:val="Heading3"/>
    <w:uiPriority w:val="9"/>
    <w:rsid w:val="00F31860"/>
    <w:rPr>
      <w:rFonts w:ascii="Darker Grotesque Medium" w:hAnsi="Darker Grotesque Medium" w:eastAsiaTheme="majorEastAsia" w:cstheme="majorBidi"/>
      <w:color w:val="000000" w:themeColor="text1"/>
    </w:rPr>
  </w:style>
  <w:style w:type="table" w:styleId="GridTable1Light-Accent1">
    <w:name w:val="Grid Table 1 Light Accent 1"/>
    <w:basedOn w:val="TableNormal"/>
    <w:uiPriority w:val="46"/>
    <w:rsid w:val="00D740EE"/>
    <w:pPr>
      <w:widowControl w:val="0"/>
      <w:autoSpaceDE w:val="0"/>
      <w:autoSpaceDN w:val="0"/>
    </w:pPr>
    <w:rPr>
      <w:sz w:val="22"/>
      <w:szCs w:val="22"/>
      <w:lang w:val="en-US"/>
    </w:r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eading4Char" w:customStyle="1">
    <w:name w:val="Heading 4 Char"/>
    <w:aliases w:val="Titulo 3 Char"/>
    <w:basedOn w:val="DefaultParagraphFont"/>
    <w:link w:val="Heading4"/>
    <w:uiPriority w:val="9"/>
    <w:rsid w:val="002C08B6"/>
    <w:rPr>
      <w:rFonts w:ascii="Darker Grotesque Medium" w:hAnsi="Darker Grotesque Medium" w:eastAsiaTheme="majorEastAsia" w:cstheme="majorBidi"/>
      <w:b/>
      <w:color w:val="000000" w:themeColor="text1"/>
    </w:rPr>
  </w:style>
  <w:style w:type="paragraph" w:styleId="VietaCuadro2" w:customStyle="1">
    <w:name w:val="Viñeta Cuadro 2"/>
    <w:basedOn w:val="VietaCuadro1"/>
    <w:autoRedefine/>
    <w:qFormat/>
    <w:rsid w:val="003F7664"/>
    <w:pPr>
      <w:ind w:left="568" w:hanging="284"/>
    </w:pPr>
  </w:style>
  <w:style w:type="character" w:styleId="Heading5Char" w:customStyle="1">
    <w:name w:val="Heading 5 Char"/>
    <w:basedOn w:val="DefaultParagraphFont"/>
    <w:link w:val="Heading5"/>
    <w:uiPriority w:val="9"/>
    <w:rsid w:val="00D740EE"/>
    <w:rPr>
      <w:rFonts w:ascii="Darker Grotesque" w:hAnsi="Darker Grotesque"/>
      <w:b/>
    </w:rPr>
  </w:style>
  <w:style w:type="paragraph" w:styleId="Header">
    <w:name w:val="header"/>
    <w:basedOn w:val="Normal"/>
    <w:link w:val="HeaderChar"/>
    <w:uiPriority w:val="99"/>
    <w:unhideWhenUsed/>
    <w:rsid w:val="007E0A07"/>
    <w:pPr>
      <w:tabs>
        <w:tab w:val="center" w:pos="4419"/>
        <w:tab w:val="right" w:pos="8838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E0A07"/>
    <w:rPr>
      <w:rFonts w:ascii="Darker Grotesque Medium" w:hAnsi="Darker Grotesque Medium"/>
    </w:rPr>
  </w:style>
  <w:style w:type="paragraph" w:styleId="Footer">
    <w:name w:val="footer"/>
    <w:basedOn w:val="Normal"/>
    <w:link w:val="FooterChar"/>
    <w:uiPriority w:val="99"/>
    <w:unhideWhenUsed/>
    <w:rsid w:val="00280C52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styleId="FooterChar" w:customStyle="1">
    <w:name w:val="Footer Char"/>
    <w:basedOn w:val="DefaultParagraphFont"/>
    <w:link w:val="Footer"/>
    <w:uiPriority w:val="99"/>
    <w:rsid w:val="00280C52"/>
    <w:rPr>
      <w:rFonts w:ascii="Darker Grotesque SemiBold" w:hAnsi="Darker Grotesque SemiBold"/>
      <w:b/>
    </w:rPr>
  </w:style>
  <w:style w:type="paragraph" w:styleId="NoSpacing">
    <w:name w:val="No Spacing"/>
    <w:link w:val="NoSpacingChar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styleId="NoSpacingChar" w:customStyle="1">
    <w:name w:val="No Spacing Char"/>
    <w:basedOn w:val="DefaultParagraphFont"/>
    <w:link w:val="NoSpacing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styleId="Heading6Char" w:customStyle="1">
    <w:name w:val="Heading 6 Char"/>
    <w:basedOn w:val="DefaultParagraphFont"/>
    <w:link w:val="Heading6"/>
    <w:uiPriority w:val="9"/>
    <w:rsid w:val="006B5FE9"/>
    <w:rPr>
      <w:rFonts w:ascii="Darker Grotesque" w:hAnsi="Darker Grotesque"/>
      <w:b/>
    </w:rPr>
  </w:style>
  <w:style w:type="paragraph" w:styleId="TtuloPortada" w:customStyle="1">
    <w:name w:val="Título Portada"/>
    <w:basedOn w:val="Normal"/>
    <w:rsid w:val="001A6D00"/>
    <w:pPr>
      <w:spacing w:line="180" w:lineRule="auto"/>
      <w:ind w:right="113"/>
    </w:pPr>
    <w:rPr>
      <w:color w:val="FFFFFF" w:themeColor="background1"/>
      <w:sz w:val="40"/>
      <w:szCs w:val="40"/>
    </w:rPr>
  </w:style>
  <w:style w:type="character" w:styleId="UnresolvedMention">
    <w:name w:val="Unresolved Mention"/>
    <w:basedOn w:val="DefaultParagraphFont"/>
    <w:uiPriority w:val="99"/>
    <w:semiHidden/>
    <w:unhideWhenUsed/>
    <w:rsid w:val="008A20D9"/>
    <w:rPr>
      <w:color w:val="605E5C"/>
      <w:shd w:val="clear" w:color="auto" w:fill="E1DFDD"/>
    </w:rPr>
  </w:style>
  <w:style w:type="numbering" w:styleId="pruebaEstilo1" w:customStyle="1">
    <w:name w:val="prueba Estilo1"/>
    <w:uiPriority w:val="99"/>
    <w:rsid w:val="006B5FE9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7A98"/>
    <w:rPr>
      <w:rFonts w:ascii="Times New Roman" w:hAnsi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47A98"/>
    <w:rPr>
      <w:rFonts w:ascii="Times New Roman" w:hAnsi="Times New Roman"/>
      <w:sz w:val="18"/>
      <w:szCs w:val="18"/>
    </w:rPr>
  </w:style>
  <w:style w:type="paragraph" w:styleId="Ttular" w:customStyle="1">
    <w:name w:val="Títular"/>
    <w:basedOn w:val="Heading1"/>
    <w:rsid w:val="004C05A9"/>
    <w:rPr>
      <w:color w:val="003DA6"/>
      <w:sz w:val="40"/>
      <w:szCs w:val="40"/>
    </w:rPr>
  </w:style>
  <w:style w:type="paragraph" w:styleId="EncabezadoPrincipal" w:customStyle="1">
    <w:name w:val="Encabezado Principal"/>
    <w:link w:val="EncabezadoPrincipalCar"/>
    <w:autoRedefine/>
    <w:qFormat/>
    <w:rsid w:val="00B36F58"/>
    <w:pPr>
      <w:tabs>
        <w:tab w:val="left" w:pos="9356"/>
      </w:tabs>
      <w:spacing w:after="0" w:line="216" w:lineRule="auto"/>
      <w:jc w:val="both"/>
    </w:pPr>
    <w:rPr>
      <w:rFonts w:ascii="Darker Grotesque" w:hAnsi="Darker Grotesque" w:eastAsiaTheme="majorEastAsia" w:cstheme="minorHAnsi"/>
      <w:b/>
      <w:bCs/>
      <w:noProof/>
      <w:color w:val="003DA6"/>
      <w:sz w:val="40"/>
      <w:szCs w:val="40"/>
    </w:rPr>
  </w:style>
  <w:style w:type="paragraph" w:styleId="Titulo2" w:customStyle="1">
    <w:name w:val="Titulo 2"/>
    <w:basedOn w:val="Heading2"/>
    <w:autoRedefine/>
    <w:rsid w:val="00DD77AC"/>
    <w:pPr>
      <w:ind w:left="284" w:hanging="284"/>
    </w:pPr>
  </w:style>
  <w:style w:type="paragraph" w:styleId="Textocorrido" w:customStyle="1">
    <w:name w:val="Texto corrido"/>
    <w:basedOn w:val="Normal"/>
    <w:rsid w:val="004C05A9"/>
    <w:rPr>
      <w:lang w:val="en-US"/>
    </w:rPr>
  </w:style>
  <w:style w:type="paragraph" w:styleId="VietaCuadro1" w:customStyle="1">
    <w:name w:val="Viñeta Cuadro 1"/>
    <w:basedOn w:val="Normal"/>
    <w:autoRedefine/>
    <w:qFormat/>
    <w:rsid w:val="008F28D0"/>
    <w:pPr>
      <w:numPr>
        <w:numId w:val="1"/>
      </w:numPr>
      <w:spacing w:line="216" w:lineRule="auto"/>
      <w:ind w:left="357" w:hanging="357"/>
      <w:contextualSpacing/>
      <w:jc w:val="both"/>
    </w:pPr>
    <w:rPr>
      <w:rFonts w:ascii="Darker Grotesque" w:hAnsi="Darker Grotesque"/>
      <w:lang w:val="pt-PT"/>
    </w:rPr>
  </w:style>
  <w:style w:type="paragraph" w:styleId="Prrafo1" w:customStyle="1">
    <w:name w:val="Párrafo 1"/>
    <w:basedOn w:val="Normal"/>
    <w:autoRedefine/>
    <w:qFormat/>
    <w:rsid w:val="004F4993"/>
    <w:pPr>
      <w:snapToGrid w:val="0"/>
      <w:spacing w:line="216" w:lineRule="auto"/>
      <w:jc w:val="both"/>
    </w:pPr>
    <w:rPr>
      <w:rFonts w:ascii="Darker Grotesque" w:hAnsi="Darker Grotesque" w:cstheme="minorHAnsi"/>
      <w:noProof/>
      <w:sz w:val="24"/>
      <w:szCs w:val="24"/>
      <w:lang w:eastAsia="en-US"/>
    </w:rPr>
  </w:style>
  <w:style w:type="paragraph" w:styleId="Prrafo2" w:customStyle="1">
    <w:name w:val="Párrafo 2"/>
    <w:basedOn w:val="Prrafo1"/>
    <w:autoRedefine/>
    <w:qFormat/>
    <w:rsid w:val="00F31860"/>
    <w:pPr>
      <w:spacing w:before="120" w:after="120"/>
      <w:ind w:left="284"/>
    </w:pPr>
    <w:rPr>
      <w:lang w:val="it-IT"/>
    </w:rPr>
  </w:style>
  <w:style w:type="paragraph" w:styleId="Prrafo3" w:customStyle="1">
    <w:name w:val="Párrafo 3"/>
    <w:basedOn w:val="Prrafo1"/>
    <w:autoRedefine/>
    <w:qFormat/>
    <w:rsid w:val="00F31860"/>
    <w:pPr>
      <w:ind w:left="709"/>
    </w:pPr>
    <w:rPr>
      <w:lang w:val="it-IT"/>
    </w:rPr>
  </w:style>
  <w:style w:type="paragraph" w:styleId="TDC" w:customStyle="1">
    <w:name w:val="TDC"/>
    <w:basedOn w:val="Normal"/>
    <w:rsid w:val="002653CC"/>
    <w:pPr>
      <w:tabs>
        <w:tab w:val="right" w:leader="dot" w:pos="9338"/>
      </w:tabs>
      <w:spacing w:after="100"/>
    </w:pPr>
    <w:rPr>
      <w:b/>
      <w:noProof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5B3DAE"/>
    <w:rPr>
      <w:color w:val="954F72" w:themeColor="followedHyperlink"/>
      <w:u w:val="single"/>
    </w:rPr>
  </w:style>
  <w:style w:type="paragraph" w:styleId="VietaCuadro3" w:customStyle="1">
    <w:name w:val="Viñeta Cuadro 3"/>
    <w:basedOn w:val="EncabezadoPrincipal"/>
    <w:link w:val="VietaCuadro3Car"/>
    <w:qFormat/>
    <w:rsid w:val="003F7664"/>
    <w:pPr>
      <w:numPr>
        <w:numId w:val="4"/>
      </w:numPr>
      <w:spacing w:after="160"/>
      <w:ind w:left="993" w:hanging="284"/>
      <w:contextualSpacing/>
    </w:pPr>
    <w:rPr>
      <w:rFonts w:eastAsiaTheme="minorHAnsi" w:cstheme="minorBidi"/>
      <w:b w:val="0"/>
      <w:bCs w:val="0"/>
      <w:color w:val="auto"/>
      <w:sz w:val="24"/>
      <w:szCs w:val="24"/>
      <w:lang w:val="it-IT"/>
    </w:rPr>
  </w:style>
  <w:style w:type="character" w:styleId="EncabezadoPrincipalCar" w:customStyle="1">
    <w:name w:val="Encabezado Principal Car"/>
    <w:basedOn w:val="DefaultParagraphFont"/>
    <w:link w:val="EncabezadoPrincipal"/>
    <w:rsid w:val="00B36F58"/>
    <w:rPr>
      <w:rFonts w:ascii="Darker Grotesque" w:hAnsi="Darker Grotesque" w:eastAsiaTheme="majorEastAsia" w:cstheme="minorHAnsi"/>
      <w:b/>
      <w:bCs/>
      <w:noProof/>
      <w:color w:val="003DA6"/>
      <w:sz w:val="40"/>
      <w:szCs w:val="40"/>
    </w:rPr>
  </w:style>
  <w:style w:type="character" w:styleId="VietaCuadro3Car" w:customStyle="1">
    <w:name w:val="Viñeta Cuadro 3 Car"/>
    <w:basedOn w:val="EncabezadoPrincipalCar"/>
    <w:link w:val="VietaCuadro3"/>
    <w:rsid w:val="003F7664"/>
    <w:rPr>
      <w:rFonts w:ascii="Darker Grotesque" w:hAnsi="Darker Grotesque" w:eastAsiaTheme="majorEastAsia" w:cstheme="majorBidi"/>
      <w:b w:val="0"/>
      <w:bCs w:val="0"/>
      <w:noProof/>
      <w:color w:val="003DA6"/>
      <w:sz w:val="20"/>
      <w:szCs w:val="20"/>
      <w:lang w:val="it-IT"/>
    </w:rPr>
  </w:style>
  <w:style w:type="paragraph" w:styleId="Default" w:customStyle="1">
    <w:name w:val="Default"/>
    <w:rsid w:val="00447A84"/>
    <w:pPr>
      <w:autoSpaceDE w:val="0"/>
      <w:autoSpaceDN w:val="0"/>
      <w:adjustRightInd w:val="0"/>
      <w:spacing w:after="0"/>
    </w:pPr>
    <w:rPr>
      <w:rFonts w:ascii="Darker Grotesque" w:hAnsi="Darker Grotesque" w:cs="Darker Grotesque"/>
      <w:color w:val="000000"/>
    </w:rPr>
  </w:style>
  <w:style w:type="table" w:styleId="TableGrid">
    <w:name w:val="Table Grid"/>
    <w:basedOn w:val="TableNormal"/>
    <w:uiPriority w:val="39"/>
    <w:rsid w:val="00623545"/>
    <w:pPr>
      <w:spacing w:after="0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endnotes.xml" Type="http://schemas.openxmlformats.org/officeDocument/2006/relationships/endnotes"/>
<Relationship Id="rId11" Target="header1.xml" Type="http://schemas.openxmlformats.org/officeDocument/2006/relationships/header"/>
<Relationship Id="rId12" Target="footer1.xml" Type="http://schemas.openxmlformats.org/officeDocument/2006/relationships/footer"/>
<Relationship Id="rId13" Target="fontTable.xml" Type="http://schemas.openxmlformats.org/officeDocument/2006/relationships/fontTable"/>
<Relationship Id="rId14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../customXml/item4.xml" Type="http://schemas.openxmlformats.org/officeDocument/2006/relationships/customXml"/>
<Relationship Id="rId5" Target="numbering.xml" Type="http://schemas.openxmlformats.org/officeDocument/2006/relationships/numbering"/>
<Relationship Id="rId6" Target="styles.xml" Type="http://schemas.openxmlformats.org/officeDocument/2006/relationships/styles"/>
<Relationship Id="rId7" Target="settings.xml" Type="http://schemas.openxmlformats.org/officeDocument/2006/relationships/settings"/>
<Relationship Id="rId8" Target="webSettings.xml" Type="http://schemas.openxmlformats.org/officeDocument/2006/relationships/webSettings"/>
<Relationship Id="rId9" Target="footnotes.xml" Type="http://schemas.openxmlformats.org/officeDocument/2006/relationships/foot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_rels/settings.xml.rels><?xml version="1.0" encoding="UTF-8" standalone="no"?>
<Relationships xmlns="http://schemas.openxmlformats.org/package/2006/relationships">
<Relationship Id="rId1" Target="file:///C:/Users/73099456M/OneDrive%20-%20ISTEC/Escritorio/MODELOS%20INSTANCIAS/2024%20Plantilla%20word.dotx" TargetMode="External" Type="http://schemas.openxmlformats.org/officeDocument/2006/relationships/attachedTemplate"/>
</Relationships>
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_rels/item4.xml.rels><?xml version="1.0" encoding="UTF-8" standalone="no"?>
<Relationships xmlns="http://schemas.openxmlformats.org/package/2006/relationships">
<Relationship Id="rId1" Target="itemProps4.xml" Type="http://schemas.openxmlformats.org/officeDocument/2006/relationships/customXmlProps"/>
</Relationships>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7FED79-ECFB-4343-92C3-28A94ABC2127}"/>
</file>

<file path=customXml/itemProps2.xml><?xml version="1.0" encoding="utf-8"?>
<ds:datastoreItem xmlns:ds="http://schemas.openxmlformats.org/officeDocument/2006/customXml" ds:itemID="{DC090D52-F87B-40FD-B12F-F1B9AD9B0145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customXml/itemProps3.xml><?xml version="1.0" encoding="utf-8"?>
<ds:datastoreItem xmlns:ds="http://schemas.openxmlformats.org/officeDocument/2006/customXml" ds:itemID="{699D3891-63BB-7441-96FB-4064330928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C1C49B-23B2-46EC-94C3-060A1E1115E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ap="http://schemas.openxmlformats.org/officeDocument/2006/extended-properties" xmlns:vt="http://schemas.openxmlformats.org/officeDocument/2006/docPropsVTypes">
  <ap:Template/>
  <ap:Application/>
  <ap:DocSecurity>4</ap:DocSecurity>
  <ap:ScaleCrop>false</ap:ScaleCrop>
  <ap:Company/>
  <ap:SharedDoc>false</ap:SharedDoc>
  <ap:HyperlinksChanged>false</ap:HyperlinksChanged>
  <ap:AppVersion>16.0000</ap:AppVersion>
  <ap:LinksUpToDate>false</ap:LinksUpToDate>
  <Manager/>
  <TotalTime>0</TotalTim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