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3286" w14:textId="5F69E2E9" w:rsidR="00CD28E8" w:rsidRPr="00CD28E8" w:rsidRDefault="00CD28E8" w:rsidP="00CD28E8">
      <w:pPr>
        <w:pStyle w:val="Prrafo1"/>
        <w:rPr>
          <w:b/>
          <w:bCs/>
          <w:sz w:val="28"/>
          <w:szCs w:val="28"/>
        </w:rPr>
      </w:pPr>
      <w:r w:rsidRPr="00CD28E8">
        <w:rPr>
          <w:b/>
          <w:bCs/>
          <w:sz w:val="28"/>
          <w:szCs w:val="28"/>
        </w:rPr>
        <w:t xml:space="preserve">Anexo II: </w:t>
      </w:r>
      <w:r w:rsidR="00E35B06">
        <w:rPr>
          <w:b/>
          <w:bCs/>
          <w:sz w:val="28"/>
          <w:szCs w:val="28"/>
        </w:rPr>
        <w:t xml:space="preserve">Certificado </w:t>
      </w:r>
      <w:r w:rsidRPr="00CD28E8">
        <w:rPr>
          <w:b/>
          <w:bCs/>
          <w:sz w:val="28"/>
          <w:szCs w:val="28"/>
        </w:rPr>
        <w:t>nombramiento del Administrador.</w:t>
      </w:r>
    </w:p>
    <w:p w14:paraId="2C1EEA4A" w14:textId="033D5B8F" w:rsidR="00CD28E8" w:rsidRPr="0013666C" w:rsidRDefault="00CD28E8" w:rsidP="00CD28E8">
      <w:pPr>
        <w:pStyle w:val="Prrafo1"/>
      </w:pPr>
      <w:r w:rsidRPr="0013666C">
        <w:t xml:space="preserve">Don/Doña </w:t>
      </w:r>
      <w:r w:rsidR="00C343FB">
        <w:rPr>
          <w:u w:val="single"/>
        </w:rPr>
        <w:t xml:space="preserve">                                                                                    </w:t>
      </w:r>
      <w:r w:rsidR="00100FE7">
        <w:rPr>
          <w:u w:val="single"/>
        </w:rPr>
        <w:t xml:space="preserve">          </w:t>
      </w:r>
      <w:r w:rsidR="00C343FB">
        <w:rPr>
          <w:u w:val="single"/>
        </w:rPr>
        <w:t xml:space="preserve">               </w:t>
      </w:r>
      <w:r w:rsidRPr="0013666C">
        <w:t xml:space="preserve">, con DNI </w:t>
      </w:r>
      <w:r w:rsidR="00C343FB">
        <w:rPr>
          <w:u w:val="single"/>
        </w:rPr>
        <w:t xml:space="preserve"> </w:t>
      </w:r>
      <w:r w:rsidR="00100FE7">
        <w:rPr>
          <w:u w:val="single"/>
        </w:rPr>
        <w:t xml:space="preserve">       </w:t>
      </w:r>
      <w:r w:rsidR="00C343FB">
        <w:rPr>
          <w:u w:val="single"/>
        </w:rPr>
        <w:t xml:space="preserve">               </w:t>
      </w:r>
      <w:r w:rsidRPr="0013666C">
        <w:t>, actuando en calidad de Secretario/a</w:t>
      </w:r>
      <w:r w:rsidRPr="00347ACD">
        <w:t xml:space="preserve"> </w:t>
      </w:r>
      <w:r w:rsidRPr="0013666C">
        <w:t xml:space="preserve">de la Comunidad de Propietarios </w:t>
      </w:r>
      <w:r w:rsidR="00C343FB">
        <w:rPr>
          <w:u w:val="single"/>
        </w:rPr>
        <w:t xml:space="preserve">                                            </w:t>
      </w:r>
      <w:r w:rsidR="00100FE7">
        <w:rPr>
          <w:u w:val="single"/>
        </w:rPr>
        <w:t xml:space="preserve"> </w:t>
      </w:r>
      <w:r w:rsidR="00C343FB">
        <w:rPr>
          <w:u w:val="single"/>
        </w:rPr>
        <w:t xml:space="preserve">      </w:t>
      </w:r>
      <w:r w:rsidRPr="0013666C">
        <w:t xml:space="preserve">, con domicilio a efectos de notificaciones en </w:t>
      </w:r>
      <w:r w:rsidR="00C343FB">
        <w:rPr>
          <w:u w:val="single"/>
        </w:rPr>
        <w:t xml:space="preserve">                                                                     </w:t>
      </w:r>
      <w:r w:rsidR="00100FE7">
        <w:rPr>
          <w:u w:val="single"/>
        </w:rPr>
        <w:t xml:space="preserve">  </w:t>
      </w:r>
      <w:r w:rsidR="00C343FB">
        <w:rPr>
          <w:u w:val="single"/>
        </w:rPr>
        <w:t xml:space="preserve">                      </w:t>
      </w:r>
      <w:r w:rsidR="000A6D18">
        <w:t>.</w:t>
      </w:r>
    </w:p>
    <w:p w14:paraId="390EE7C8" w14:textId="77777777" w:rsidR="00CD28E8" w:rsidRPr="0013666C" w:rsidRDefault="00CD28E8" w:rsidP="00CD28E8">
      <w:pPr>
        <w:pStyle w:val="Prrafo1"/>
      </w:pPr>
      <w:r w:rsidRPr="0013666C">
        <w:rPr>
          <w:b/>
          <w:bCs/>
          <w:u w:val="single"/>
        </w:rPr>
        <w:t>CERTIFICA</w:t>
      </w:r>
      <w:r w:rsidRPr="0013666C">
        <w:rPr>
          <w:b/>
          <w:bCs/>
        </w:rPr>
        <w:t>:</w:t>
      </w:r>
    </w:p>
    <w:p w14:paraId="4ADAFB30" w14:textId="77777777" w:rsidR="00E35B06" w:rsidRDefault="00CD28E8" w:rsidP="00CD28E8">
      <w:pPr>
        <w:pStyle w:val="Prrafo1"/>
      </w:pPr>
      <w:r w:rsidRPr="0013666C">
        <w:t xml:space="preserve">Que en la Junta General </w:t>
      </w:r>
      <w:r w:rsidR="00C06795">
        <w:t>Ordinari</w:t>
      </w:r>
      <w:r w:rsidR="003035C4">
        <w:t xml:space="preserve">a </w:t>
      </w:r>
      <w:r w:rsidR="00C06795">
        <w:sym w:font="Wingdings" w:char="F06F"/>
      </w:r>
      <w:r w:rsidR="00C06795">
        <w:t xml:space="preserve"> </w:t>
      </w:r>
      <w:r w:rsidR="003035C4">
        <w:t>/</w:t>
      </w:r>
      <w:r w:rsidR="00C06795">
        <w:t xml:space="preserve"> Extraordinaria</w:t>
      </w:r>
      <w:r w:rsidRPr="0013666C">
        <w:t xml:space="preserve"> </w:t>
      </w:r>
      <w:r w:rsidR="00C06795">
        <w:sym w:font="Wingdings" w:char="F06F"/>
      </w:r>
      <w:r w:rsidR="003035C4">
        <w:t xml:space="preserve"> </w:t>
      </w:r>
      <w:r w:rsidRPr="0013666C">
        <w:t xml:space="preserve">de la Comunidad de Propietarios celebrada el </w:t>
      </w:r>
      <w:r w:rsidR="00100FE7">
        <w:br/>
      </w:r>
      <w:r w:rsidRPr="0013666C">
        <w:t xml:space="preserve">día </w:t>
      </w:r>
      <w:r w:rsidR="00C343FB">
        <w:rPr>
          <w:u w:val="single"/>
        </w:rPr>
        <w:t xml:space="preserve">             </w:t>
      </w:r>
      <w:r w:rsidR="00325C1A">
        <w:rPr>
          <w:u w:val="single"/>
        </w:rPr>
        <w:t xml:space="preserve">     </w:t>
      </w:r>
      <w:r w:rsidR="00C343FB">
        <w:rPr>
          <w:u w:val="single"/>
        </w:rPr>
        <w:t xml:space="preserve">          </w:t>
      </w:r>
      <w:r w:rsidRPr="0013666C">
        <w:t xml:space="preserve">, en </w:t>
      </w:r>
      <w:r w:rsidR="00C343FB">
        <w:rPr>
          <w:u w:val="single"/>
        </w:rPr>
        <w:t xml:space="preserve">                        </w:t>
      </w:r>
      <w:r w:rsidR="00325C1A">
        <w:rPr>
          <w:u w:val="single"/>
        </w:rPr>
        <w:t xml:space="preserve">                                                              </w:t>
      </w:r>
      <w:r w:rsidR="00C343FB">
        <w:rPr>
          <w:u w:val="single"/>
        </w:rPr>
        <w:t xml:space="preserve">      </w:t>
      </w:r>
      <w:r w:rsidRPr="0013666C">
        <w:t>, debidamente convocada conforme a lo establecido en la Ley de Propiedad Horizontal y en los Estatutos de la Comunidad, se adoptaron, entre otros, los siguientes acuerdos:</w:t>
      </w:r>
    </w:p>
    <w:p w14:paraId="7A0DC39B" w14:textId="77777777" w:rsidR="00CD28E8" w:rsidRPr="0050233B" w:rsidRDefault="00CD28E8" w:rsidP="00CD28E8">
      <w:pPr>
        <w:pStyle w:val="Prrafo1"/>
        <w:numPr>
          <w:ilvl w:val="0"/>
          <w:numId w:val="19"/>
        </w:numPr>
        <w:suppressAutoHyphens w:val="0"/>
      </w:pPr>
      <w:r w:rsidRPr="0050233B">
        <w:rPr>
          <w:b/>
          <w:bCs/>
        </w:rPr>
        <w:t>Nombramiento del Administrador como apoderado de la Comunidad para solicitar, obtener y utilizar el certificado electrónico en las relaciones con las Administraciones Públicas.</w:t>
      </w:r>
    </w:p>
    <w:p w14:paraId="7D161302" w14:textId="77777777" w:rsidR="00CD28E8" w:rsidRPr="0050233B" w:rsidRDefault="00CD28E8" w:rsidP="00CD28E8">
      <w:pPr>
        <w:pStyle w:val="Prrafo1"/>
      </w:pPr>
      <w:r w:rsidRPr="0050233B">
        <w:t>Abierto el punto, se expone la necesidad de habilitar al Administrador de Fincas para obtener y gestionar el certificado electrónico de la Comunidad, a fin de realizar trámites ante Administraciones Públicas, organismos y entidades, en cumplimiento de las obligaciones telemáticas actualmente exigidas.</w:t>
      </w:r>
    </w:p>
    <w:p w14:paraId="52E41DC0" w14:textId="27CBAF6C" w:rsidR="00CD28E8" w:rsidRPr="0050233B" w:rsidRDefault="00CD28E8" w:rsidP="00CD28E8">
      <w:pPr>
        <w:pStyle w:val="Prrafo1"/>
      </w:pPr>
      <w:r w:rsidRPr="0050233B">
        <w:t xml:space="preserve">Tras la oportuna deliberación, </w:t>
      </w:r>
      <w:r w:rsidRPr="0050233B">
        <w:rPr>
          <w:b/>
          <w:bCs/>
        </w:rPr>
        <w:t>la Junta, por mayoría legalmente suficiente</w:t>
      </w:r>
      <w:r w:rsidRPr="0050233B">
        <w:t>, adopta el siguiente</w:t>
      </w:r>
      <w:r>
        <w:t xml:space="preserve"> acuerdo</w:t>
      </w:r>
      <w:r w:rsidRPr="0050233B">
        <w:t>:</w:t>
      </w:r>
      <w:r>
        <w:t xml:space="preserve"> </w:t>
      </w:r>
      <w:r w:rsidRPr="0050233B">
        <w:rPr>
          <w:b/>
          <w:bCs/>
        </w:rPr>
        <w:t xml:space="preserve">Nombrar como apoderado de la Comunidad de Propietarios </w:t>
      </w:r>
      <w:r w:rsidR="00325C1A">
        <w:rPr>
          <w:b/>
          <w:bCs/>
        </w:rPr>
        <w:br/>
      </w:r>
      <w:r w:rsidRPr="0050233B">
        <w:rPr>
          <w:b/>
          <w:bCs/>
        </w:rPr>
        <w:t>a D./D.ª</w:t>
      </w:r>
      <w:r w:rsidRPr="000016AA">
        <w:t xml:space="preserve"> </w:t>
      </w:r>
      <w:r w:rsidR="00C343FB" w:rsidRPr="000016AA">
        <w:rPr>
          <w:u w:val="single"/>
        </w:rPr>
        <w:t xml:space="preserve">                    </w:t>
      </w:r>
      <w:r w:rsidR="00325C1A" w:rsidRPr="000016AA">
        <w:rPr>
          <w:u w:val="single"/>
        </w:rPr>
        <w:t xml:space="preserve">                             </w:t>
      </w:r>
      <w:r w:rsidR="000016AA">
        <w:rPr>
          <w:u w:val="single"/>
        </w:rPr>
        <w:t xml:space="preserve">                                                             </w:t>
      </w:r>
      <w:r w:rsidRPr="0050233B">
        <w:t xml:space="preserve">, Administrador de Fincas </w:t>
      </w:r>
      <w:r w:rsidRPr="0050233B">
        <w:rPr>
          <w:b/>
          <w:bCs/>
        </w:rPr>
        <w:t xml:space="preserve">colegiado núm. </w:t>
      </w:r>
      <w:r w:rsidR="00C343FB" w:rsidRPr="000016AA">
        <w:rPr>
          <w:u w:val="single"/>
        </w:rPr>
        <w:t xml:space="preserve">        </w:t>
      </w:r>
      <w:r w:rsidR="00325C1A" w:rsidRPr="000016AA">
        <w:rPr>
          <w:u w:val="single"/>
        </w:rPr>
        <w:t xml:space="preserve"> </w:t>
      </w:r>
      <w:r w:rsidR="00C343FB" w:rsidRPr="000016AA">
        <w:rPr>
          <w:u w:val="single"/>
        </w:rPr>
        <w:t xml:space="preserve">        </w:t>
      </w:r>
      <w:r w:rsidRPr="0050233B">
        <w:t xml:space="preserve">, perteneciente al </w:t>
      </w:r>
      <w:r w:rsidRPr="0050233B">
        <w:rPr>
          <w:b/>
          <w:bCs/>
        </w:rPr>
        <w:t xml:space="preserve">Colegio de Administradores de Fincas </w:t>
      </w:r>
      <w:r w:rsidR="00325C1A">
        <w:rPr>
          <w:b/>
          <w:bCs/>
        </w:rPr>
        <w:br/>
      </w:r>
      <w:r w:rsidRPr="0050233B">
        <w:rPr>
          <w:b/>
          <w:bCs/>
        </w:rPr>
        <w:t xml:space="preserve">de </w:t>
      </w:r>
      <w:r w:rsidR="00C343FB" w:rsidRPr="000016AA">
        <w:rPr>
          <w:u w:val="single"/>
        </w:rPr>
        <w:t xml:space="preserve">                     </w:t>
      </w:r>
      <w:r w:rsidR="00325C1A" w:rsidRPr="000016AA">
        <w:rPr>
          <w:u w:val="single"/>
        </w:rPr>
        <w:t xml:space="preserve">        </w:t>
      </w:r>
      <w:r w:rsidR="00C343FB" w:rsidRPr="000016AA">
        <w:rPr>
          <w:u w:val="single"/>
        </w:rPr>
        <w:t xml:space="preserve">           </w:t>
      </w:r>
      <w:r w:rsidRPr="0050233B">
        <w:t>, con domicilio profesional en</w:t>
      </w:r>
      <w:r w:rsidR="000A6D18">
        <w:t xml:space="preserve"> </w:t>
      </w:r>
      <w:r w:rsidR="000A6D18">
        <w:rPr>
          <w:u w:val="single"/>
        </w:rPr>
        <w:t xml:space="preserve">                                                                    </w:t>
      </w:r>
      <w:r w:rsidRPr="0050233B">
        <w:t>.</w:t>
      </w:r>
      <w:r>
        <w:t xml:space="preserve"> </w:t>
      </w:r>
      <w:r>
        <w:rPr>
          <w:b/>
          <w:bCs/>
        </w:rPr>
        <w:t>Se le c</w:t>
      </w:r>
      <w:r w:rsidRPr="0050233B">
        <w:rPr>
          <w:b/>
          <w:bCs/>
        </w:rPr>
        <w:t>onferirle</w:t>
      </w:r>
      <w:r>
        <w:rPr>
          <w:b/>
          <w:bCs/>
        </w:rPr>
        <w:t xml:space="preserve"> de manera (temporal</w:t>
      </w:r>
      <w:r w:rsidR="00990C7B">
        <w:rPr>
          <w:b/>
          <w:bCs/>
        </w:rPr>
        <w:t xml:space="preserve"> </w:t>
      </w:r>
      <w:r w:rsidR="00990C7B">
        <w:sym w:font="Wingdings" w:char="F06F"/>
      </w:r>
      <w:r w:rsidR="00990C7B">
        <w:t xml:space="preserve"> </w:t>
      </w:r>
      <w:r>
        <w:rPr>
          <w:b/>
          <w:bCs/>
        </w:rPr>
        <w:t>/indefinida</w:t>
      </w:r>
      <w:r w:rsidR="00990C7B">
        <w:rPr>
          <w:b/>
          <w:bCs/>
        </w:rPr>
        <w:t xml:space="preserve"> </w:t>
      </w:r>
      <w:r w:rsidR="00990C7B">
        <w:sym w:font="Wingdings" w:char="F06F"/>
      </w:r>
      <w:r>
        <w:rPr>
          <w:b/>
          <w:bCs/>
        </w:rPr>
        <w:t>)</w:t>
      </w:r>
      <w:r w:rsidRPr="0050233B">
        <w:rPr>
          <w:b/>
          <w:bCs/>
        </w:rPr>
        <w:t xml:space="preserve"> mandato expreso y suficiente</w:t>
      </w:r>
      <w:r w:rsidRPr="0050233B">
        <w:t xml:space="preserve"> para:</w:t>
      </w:r>
      <w:r>
        <w:t xml:space="preserve"> </w:t>
      </w:r>
      <w:r w:rsidRPr="0050233B">
        <w:t xml:space="preserve">Solicitar, obtener y renovar, en nombre de la Comunidad, el </w:t>
      </w:r>
      <w:r w:rsidRPr="0050233B">
        <w:rPr>
          <w:b/>
          <w:bCs/>
        </w:rPr>
        <w:t>certificado electrónico</w:t>
      </w:r>
      <w:r w:rsidRPr="0050233B">
        <w:t xml:space="preserve"> o cualquier sistema de identificación electrónica válido</w:t>
      </w:r>
      <w:r>
        <w:t xml:space="preserve"> y a utilizarlo </w:t>
      </w:r>
      <w:r w:rsidRPr="0050233B">
        <w:t>en todas las gestiones telemáticas necesarias ante Administraciones Públicas, organismos y entidades públicas o privadas que lo requieran.</w:t>
      </w:r>
    </w:p>
    <w:p w14:paraId="1456297E" w14:textId="106F3E94" w:rsidR="00CD28E8" w:rsidRDefault="00CD28E8" w:rsidP="00CD28E8">
      <w:pPr>
        <w:pStyle w:val="Prrafo1"/>
      </w:pPr>
      <w:r w:rsidRPr="0013666C">
        <w:t xml:space="preserve">Y para que conste a los efectos oportunos, expido la presente certificación con el visto bueno del Presidente, en </w:t>
      </w:r>
      <w:r w:rsidR="00C343FB">
        <w:rPr>
          <w:u w:val="single"/>
        </w:rPr>
        <w:t xml:space="preserve">                    </w:t>
      </w:r>
      <w:r w:rsidR="00325C1A">
        <w:rPr>
          <w:u w:val="single"/>
        </w:rPr>
        <w:t xml:space="preserve"> </w:t>
      </w:r>
      <w:r w:rsidR="00C343FB">
        <w:rPr>
          <w:u w:val="single"/>
        </w:rPr>
        <w:t xml:space="preserve">        </w:t>
      </w:r>
      <w:r w:rsidRPr="0013666C">
        <w:t xml:space="preserve">, </w:t>
      </w:r>
      <w:r w:rsidRPr="00347ACD">
        <w:t>a la fecha de la firma electrónica:</w:t>
      </w:r>
    </w:p>
    <w:p w14:paraId="488278FA" w14:textId="77777777" w:rsidR="00CD28E8" w:rsidRPr="0013666C" w:rsidRDefault="00CD28E8" w:rsidP="00CD28E8">
      <w:pPr>
        <w:pStyle w:val="Prrafo1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CD28E8" w:rsidRPr="00990C7B" w14:paraId="3AEA4B67" w14:textId="77777777" w:rsidTr="001A3B02">
        <w:trPr>
          <w:trHeight w:val="2024"/>
        </w:trPr>
        <w:tc>
          <w:tcPr>
            <w:tcW w:w="4669" w:type="dxa"/>
          </w:tcPr>
          <w:p w14:paraId="5067DD1F" w14:textId="77777777" w:rsidR="00CD28E8" w:rsidRDefault="00CD28E8" w:rsidP="001A3B02">
            <w:pPr>
              <w:pStyle w:val="Prrafo1"/>
            </w:pPr>
            <w:r w:rsidRPr="0013666C">
              <w:rPr>
                <w:b/>
                <w:bCs/>
              </w:rPr>
              <w:t>V.ºB.º</w:t>
            </w:r>
            <w:r>
              <w:rPr>
                <w:b/>
                <w:bCs/>
              </w:rPr>
              <w:t xml:space="preserve"> </w:t>
            </w:r>
            <w:r w:rsidRPr="0013666C">
              <w:rPr>
                <w:b/>
                <w:bCs/>
              </w:rPr>
              <w:t>El/La Presidente/a</w:t>
            </w:r>
          </w:p>
        </w:tc>
        <w:tc>
          <w:tcPr>
            <w:tcW w:w="4669" w:type="dxa"/>
          </w:tcPr>
          <w:p w14:paraId="3B9AC0FC" w14:textId="77777777" w:rsidR="00CD28E8" w:rsidRPr="00C343FB" w:rsidRDefault="00CD28E8" w:rsidP="001A3B02">
            <w:pPr>
              <w:pStyle w:val="Prrafo1"/>
              <w:rPr>
                <w:lang w:val="pt-PT"/>
              </w:rPr>
            </w:pPr>
            <w:r w:rsidRPr="00C343FB">
              <w:rPr>
                <w:b/>
                <w:bCs/>
                <w:lang w:val="pt-PT"/>
              </w:rPr>
              <w:t>Secretario/a o Administrador/a-Secretario/a</w:t>
            </w:r>
          </w:p>
        </w:tc>
      </w:tr>
    </w:tbl>
    <w:p w14:paraId="229291D6" w14:textId="7FC20F19" w:rsidR="00775246" w:rsidRPr="00C343FB" w:rsidRDefault="00775246" w:rsidP="00CD28E8">
      <w:pPr>
        <w:rPr>
          <w:rFonts w:eastAsiaTheme="majorEastAsia"/>
          <w:lang w:val="pt-PT"/>
        </w:rPr>
      </w:pPr>
    </w:p>
    <w:sectPr w:rsidR="00775246" w:rsidRPr="00C343FB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A07E" w14:textId="77777777" w:rsidR="00700DC1" w:rsidRDefault="00700DC1" w:rsidP="007E0A07">
      <w:r>
        <w:separator/>
      </w:r>
    </w:p>
  </w:endnote>
  <w:endnote w:type="continuationSeparator" w:id="0">
    <w:p w14:paraId="4DE85CAD" w14:textId="77777777" w:rsidR="00700DC1" w:rsidRDefault="00700DC1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B31F" w14:textId="77777777" w:rsidR="00700DC1" w:rsidRDefault="00700DC1" w:rsidP="007E0A07">
      <w:r>
        <w:separator/>
      </w:r>
    </w:p>
  </w:footnote>
  <w:footnote w:type="continuationSeparator" w:id="0">
    <w:p w14:paraId="777396E3" w14:textId="77777777" w:rsidR="00700DC1" w:rsidRDefault="00700DC1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202C0"/>
    <w:multiLevelType w:val="hybridMultilevel"/>
    <w:tmpl w:val="1004CE56"/>
    <w:lvl w:ilvl="0" w:tplc="D3E6C81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7"/>
  </w:num>
  <w:num w:numId="4" w16cid:durableId="1976447678">
    <w:abstractNumId w:val="14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2"/>
  </w:num>
  <w:num w:numId="10" w16cid:durableId="1823618240">
    <w:abstractNumId w:val="18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5"/>
  </w:num>
  <w:num w:numId="15" w16cid:durableId="222527287">
    <w:abstractNumId w:val="4"/>
  </w:num>
  <w:num w:numId="16" w16cid:durableId="1741292219">
    <w:abstractNumId w:val="16"/>
  </w:num>
  <w:num w:numId="17" w16cid:durableId="338428936">
    <w:abstractNumId w:val="13"/>
  </w:num>
  <w:num w:numId="18" w16cid:durableId="206530166">
    <w:abstractNumId w:val="2"/>
  </w:num>
  <w:num w:numId="19" w16cid:durableId="141139354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16AA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A6D18"/>
    <w:rsid w:val="000B09F5"/>
    <w:rsid w:val="000B121D"/>
    <w:rsid w:val="000B2AE7"/>
    <w:rsid w:val="000C4855"/>
    <w:rsid w:val="000F1BCF"/>
    <w:rsid w:val="00100FE7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D3B9F"/>
    <w:rsid w:val="001F3ACF"/>
    <w:rsid w:val="001F633E"/>
    <w:rsid w:val="00202885"/>
    <w:rsid w:val="00203897"/>
    <w:rsid w:val="002111EA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B61"/>
    <w:rsid w:val="002C08B6"/>
    <w:rsid w:val="002C45CF"/>
    <w:rsid w:val="002C4C82"/>
    <w:rsid w:val="002C6420"/>
    <w:rsid w:val="002D2360"/>
    <w:rsid w:val="002E6C4A"/>
    <w:rsid w:val="002E76A6"/>
    <w:rsid w:val="002F65B1"/>
    <w:rsid w:val="0030042F"/>
    <w:rsid w:val="00300D72"/>
    <w:rsid w:val="003035C4"/>
    <w:rsid w:val="00312A2F"/>
    <w:rsid w:val="00316554"/>
    <w:rsid w:val="003235C1"/>
    <w:rsid w:val="00325C1A"/>
    <w:rsid w:val="0033493A"/>
    <w:rsid w:val="00336C9D"/>
    <w:rsid w:val="00363840"/>
    <w:rsid w:val="00366DDC"/>
    <w:rsid w:val="00366FF2"/>
    <w:rsid w:val="00367BD6"/>
    <w:rsid w:val="00386E21"/>
    <w:rsid w:val="003928D7"/>
    <w:rsid w:val="003959EF"/>
    <w:rsid w:val="003B5934"/>
    <w:rsid w:val="003E2616"/>
    <w:rsid w:val="003F17F7"/>
    <w:rsid w:val="003F7664"/>
    <w:rsid w:val="00401B43"/>
    <w:rsid w:val="00401F0D"/>
    <w:rsid w:val="00402798"/>
    <w:rsid w:val="00410057"/>
    <w:rsid w:val="00423BA6"/>
    <w:rsid w:val="0042696A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E2613"/>
    <w:rsid w:val="004E4154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6644"/>
    <w:rsid w:val="005674BC"/>
    <w:rsid w:val="00567F82"/>
    <w:rsid w:val="00574AD2"/>
    <w:rsid w:val="00576FAE"/>
    <w:rsid w:val="005A1133"/>
    <w:rsid w:val="005A1B3F"/>
    <w:rsid w:val="005A4B8E"/>
    <w:rsid w:val="005B27C7"/>
    <w:rsid w:val="005B3DAE"/>
    <w:rsid w:val="005E0EAF"/>
    <w:rsid w:val="005F436A"/>
    <w:rsid w:val="006119E2"/>
    <w:rsid w:val="00612394"/>
    <w:rsid w:val="00613955"/>
    <w:rsid w:val="0062122A"/>
    <w:rsid w:val="00623545"/>
    <w:rsid w:val="00623B7D"/>
    <w:rsid w:val="00624103"/>
    <w:rsid w:val="006432CF"/>
    <w:rsid w:val="00645BB2"/>
    <w:rsid w:val="00646E13"/>
    <w:rsid w:val="00654F55"/>
    <w:rsid w:val="00676919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0DC1"/>
    <w:rsid w:val="00704D11"/>
    <w:rsid w:val="0071559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6102"/>
    <w:rsid w:val="007D5C2F"/>
    <w:rsid w:val="007E0A07"/>
    <w:rsid w:val="00800342"/>
    <w:rsid w:val="008146EA"/>
    <w:rsid w:val="00815048"/>
    <w:rsid w:val="00820F04"/>
    <w:rsid w:val="0082230B"/>
    <w:rsid w:val="008229C4"/>
    <w:rsid w:val="00825BAA"/>
    <w:rsid w:val="00830527"/>
    <w:rsid w:val="00835687"/>
    <w:rsid w:val="00841725"/>
    <w:rsid w:val="00842E85"/>
    <w:rsid w:val="00845BEB"/>
    <w:rsid w:val="00846A65"/>
    <w:rsid w:val="00853E25"/>
    <w:rsid w:val="008548C9"/>
    <w:rsid w:val="00857F80"/>
    <w:rsid w:val="008A0D32"/>
    <w:rsid w:val="008A20D9"/>
    <w:rsid w:val="008A4385"/>
    <w:rsid w:val="008A5B38"/>
    <w:rsid w:val="008B48E6"/>
    <w:rsid w:val="008C63D7"/>
    <w:rsid w:val="008D2E58"/>
    <w:rsid w:val="008D54D5"/>
    <w:rsid w:val="008E2F7E"/>
    <w:rsid w:val="008E48B8"/>
    <w:rsid w:val="008E4A92"/>
    <w:rsid w:val="008E7575"/>
    <w:rsid w:val="008F22F4"/>
    <w:rsid w:val="008F28D0"/>
    <w:rsid w:val="00900822"/>
    <w:rsid w:val="00906FBE"/>
    <w:rsid w:val="009076BC"/>
    <w:rsid w:val="00911FF8"/>
    <w:rsid w:val="009212D8"/>
    <w:rsid w:val="00921645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4134"/>
    <w:rsid w:val="00985515"/>
    <w:rsid w:val="00985F4A"/>
    <w:rsid w:val="00990C7B"/>
    <w:rsid w:val="00994F1E"/>
    <w:rsid w:val="00997843"/>
    <w:rsid w:val="009B3BED"/>
    <w:rsid w:val="009C2A8C"/>
    <w:rsid w:val="009C6691"/>
    <w:rsid w:val="009D2F86"/>
    <w:rsid w:val="009E1C6F"/>
    <w:rsid w:val="009E4B1C"/>
    <w:rsid w:val="009E5253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61DB9"/>
    <w:rsid w:val="00A80DB1"/>
    <w:rsid w:val="00A85701"/>
    <w:rsid w:val="00A92DCA"/>
    <w:rsid w:val="00AA39BE"/>
    <w:rsid w:val="00AC0968"/>
    <w:rsid w:val="00AC3B5E"/>
    <w:rsid w:val="00AD0569"/>
    <w:rsid w:val="00AE50CC"/>
    <w:rsid w:val="00AF31A9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632F2"/>
    <w:rsid w:val="00B81229"/>
    <w:rsid w:val="00B8277E"/>
    <w:rsid w:val="00B843EE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06795"/>
    <w:rsid w:val="00C11AB5"/>
    <w:rsid w:val="00C13694"/>
    <w:rsid w:val="00C14F96"/>
    <w:rsid w:val="00C20116"/>
    <w:rsid w:val="00C343FB"/>
    <w:rsid w:val="00C379E2"/>
    <w:rsid w:val="00C4684C"/>
    <w:rsid w:val="00C5373B"/>
    <w:rsid w:val="00C56808"/>
    <w:rsid w:val="00C6320D"/>
    <w:rsid w:val="00C764CD"/>
    <w:rsid w:val="00C817B9"/>
    <w:rsid w:val="00C8268E"/>
    <w:rsid w:val="00C83304"/>
    <w:rsid w:val="00C942F9"/>
    <w:rsid w:val="00C960B1"/>
    <w:rsid w:val="00CA30CA"/>
    <w:rsid w:val="00CC0C61"/>
    <w:rsid w:val="00CD28E8"/>
    <w:rsid w:val="00CD72DD"/>
    <w:rsid w:val="00CD74FA"/>
    <w:rsid w:val="00CE2FAE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5B06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E42B0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8D24DC-BE6F-42D3-9BE2-8C00AF6F7885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390</Words>
  <Characters>2148</Characters>
  <Application/>
  <DocSecurity>0</DocSecurity>
  <Lines>17</Lines>
  <Paragraphs>5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2533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