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2980" w14:textId="77777777" w:rsidR="005A4B8E" w:rsidRPr="005A4B8E" w:rsidRDefault="005A4B8E" w:rsidP="005A4B8E">
      <w:pPr>
        <w:rPr>
          <w:rFonts w:ascii="Darker Grotesque" w:hAnsi="Darker Grotesque"/>
          <w:noProof/>
          <w:sz w:val="28"/>
          <w:szCs w:val="28"/>
        </w:rPr>
      </w:pPr>
      <w:r w:rsidRPr="005A4B8E">
        <w:rPr>
          <w:rFonts w:ascii="Darker Grotesque" w:hAnsi="Darker Grotesque"/>
          <w:b/>
          <w:bCs/>
          <w:sz w:val="28"/>
          <w:szCs w:val="28"/>
        </w:rPr>
        <w:t>ANEXO I. Modelo de certificación de acuerdos de la junta de propietarios.</w:t>
      </w:r>
    </w:p>
    <w:p w14:paraId="67045C78" w14:textId="06EFF6A9" w:rsidR="00CB15F5" w:rsidRPr="0013666C" w:rsidRDefault="00CB15F5" w:rsidP="00CB15F5">
      <w:pPr>
        <w:pStyle w:val="Prrafo1"/>
      </w:pPr>
      <w:r w:rsidRPr="0013666C">
        <w:t xml:space="preserve">Don/Doña </w:t>
      </w:r>
      <w:r>
        <w:rPr>
          <w:u w:val="single"/>
        </w:rPr>
        <w:t xml:space="preserve">                                                                                                             </w:t>
      </w:r>
      <w:r w:rsidRPr="0013666C">
        <w:t xml:space="preserve">, con DNI </w:t>
      </w:r>
      <w:r>
        <w:rPr>
          <w:u w:val="single"/>
        </w:rPr>
        <w:t xml:space="preserve">                       </w:t>
      </w:r>
      <w:r w:rsidRPr="0013666C">
        <w:t>, actuando en calidad de Secretario/a</w:t>
      </w:r>
      <w:r w:rsidRPr="00347ACD">
        <w:t xml:space="preserve"> </w:t>
      </w:r>
      <w:r w:rsidRPr="0013666C">
        <w:t xml:space="preserve">de la Comunidad de Propietarios </w:t>
      </w:r>
      <w:r>
        <w:rPr>
          <w:u w:val="single"/>
        </w:rPr>
        <w:t xml:space="preserve">                                                   </w:t>
      </w:r>
      <w:r w:rsidRPr="0013666C">
        <w:t xml:space="preserve">, con domicilio a efectos de notificaciones en </w:t>
      </w:r>
      <w:r>
        <w:rPr>
          <w:u w:val="single"/>
        </w:rPr>
        <w:t xml:space="preserve">                                                                                             </w:t>
      </w:r>
      <w:r w:rsidR="002C3EAB">
        <w:t>.</w:t>
      </w:r>
    </w:p>
    <w:p w14:paraId="5DEA991E" w14:textId="77777777" w:rsidR="005A4B8E" w:rsidRPr="0013666C" w:rsidRDefault="005A4B8E" w:rsidP="005A4B8E">
      <w:pPr>
        <w:pStyle w:val="Prrafo1"/>
      </w:pPr>
      <w:r w:rsidRPr="0013666C">
        <w:rPr>
          <w:b/>
          <w:bCs/>
          <w:u w:val="single"/>
        </w:rPr>
        <w:t>CERTIFICA</w:t>
      </w:r>
      <w:r w:rsidRPr="0013666C">
        <w:rPr>
          <w:b/>
          <w:bCs/>
        </w:rPr>
        <w:t>:</w:t>
      </w:r>
    </w:p>
    <w:p w14:paraId="7E8ADBD4" w14:textId="47A326C3" w:rsidR="00CB15F5" w:rsidRPr="0013666C" w:rsidRDefault="00CB15F5" w:rsidP="005A4B8E">
      <w:pPr>
        <w:pStyle w:val="Prrafo1"/>
      </w:pPr>
      <w:r w:rsidRPr="0013666C">
        <w:t xml:space="preserve">Que en la Junta General </w:t>
      </w:r>
      <w:r>
        <w:t xml:space="preserve">Ordinaria </w:t>
      </w:r>
      <w:r>
        <w:sym w:font="Wingdings" w:char="F06F"/>
      </w:r>
      <w:r>
        <w:t xml:space="preserve"> / Extraordinaria</w:t>
      </w:r>
      <w:r w:rsidRPr="0013666C">
        <w:t xml:space="preserve"> </w:t>
      </w:r>
      <w:r>
        <w:sym w:font="Wingdings" w:char="F06F"/>
      </w:r>
      <w:r>
        <w:t xml:space="preserve"> </w:t>
      </w:r>
      <w:r w:rsidRPr="0013666C">
        <w:t xml:space="preserve">de la Comunidad de Propietarios celebrada el </w:t>
      </w:r>
      <w:r>
        <w:br/>
      </w:r>
      <w:r w:rsidRPr="0013666C">
        <w:t xml:space="preserve">día </w:t>
      </w:r>
      <w:r>
        <w:rPr>
          <w:u w:val="single"/>
        </w:rPr>
        <w:t xml:space="preserve">                            </w:t>
      </w:r>
      <w:r w:rsidRPr="0013666C">
        <w:t xml:space="preserve">, en </w:t>
      </w:r>
      <w:r>
        <w:rPr>
          <w:u w:val="single"/>
        </w:rPr>
        <w:t xml:space="preserve">                                                                                            </w:t>
      </w:r>
      <w:r w:rsidRPr="0013666C">
        <w:t>, debidamente convocada conforme a lo establecido en la Ley de Propiedad Horizontal y en los Estatutos de la Comunidad, se adoptaron, entre otros, los siguientes acuerdos:</w:t>
      </w:r>
    </w:p>
    <w:p w14:paraId="4799BF37" w14:textId="3ED6708F" w:rsidR="005A4B8E" w:rsidRPr="00CB15F5" w:rsidRDefault="002C3EAB" w:rsidP="005A4B8E">
      <w:pPr>
        <w:pStyle w:val="Prrafo1"/>
        <w:rPr>
          <w:u w:val="single"/>
        </w:rPr>
      </w:pPr>
      <w:r>
        <w:br/>
      </w:r>
      <w:r w:rsidR="005A4B8E" w:rsidRPr="0013666C">
        <w:t>1. Nombramiento de la Presidencia</w:t>
      </w:r>
      <w:r w:rsidR="00827CB1">
        <w:t xml:space="preserve">. </w:t>
      </w:r>
      <w:r w:rsidR="005A4B8E" w:rsidRPr="0013666C">
        <w:t>Tras la votación correspondiente, resultó elegido/a para el cargo de Presidente/a de la Comunidad:</w:t>
      </w:r>
      <w:r w:rsidR="00CB15F5">
        <w:t xml:space="preserve">  </w:t>
      </w:r>
      <w:r w:rsidR="00CB15F5">
        <w:rPr>
          <w:u w:val="single"/>
        </w:rPr>
        <w:t xml:space="preserve">                                                                                                           </w:t>
      </w:r>
      <w:r w:rsidR="005A4B8E" w:rsidRPr="0013666C">
        <w:t>, propietario/a del piso/local [indicar referencia: portal, planta, letra]</w:t>
      </w:r>
      <w:r w:rsidR="00CB15F5">
        <w:t xml:space="preserve"> </w:t>
      </w:r>
      <w:r w:rsidR="00CB15F5">
        <w:rPr>
          <w:u w:val="single"/>
        </w:rPr>
        <w:t xml:space="preserve">                                                              .</w:t>
      </w:r>
    </w:p>
    <w:p w14:paraId="704974E6" w14:textId="5197F95C" w:rsidR="005A4B8E" w:rsidRPr="0013666C" w:rsidRDefault="005A4B8E" w:rsidP="005A4B8E">
      <w:pPr>
        <w:pStyle w:val="Prrafo1"/>
      </w:pPr>
      <w:r w:rsidRPr="0013666C">
        <w:t>2. Nombramiento de la Secretaría (si procede)</w:t>
      </w:r>
      <w:r w:rsidRPr="00347ACD">
        <w:t xml:space="preserve">. </w:t>
      </w:r>
      <w:r w:rsidRPr="0013666C">
        <w:t>Asimismo, se acordó nombrar como Secretario/a de la Comunidad</w:t>
      </w:r>
      <w:r w:rsidRPr="00347ACD">
        <w:t xml:space="preserve"> </w:t>
      </w:r>
      <w:r w:rsidRPr="0013666C">
        <w:t>a:</w:t>
      </w:r>
      <w:r w:rsidRPr="00347ACD">
        <w:t xml:space="preserve"> </w:t>
      </w:r>
      <w:r w:rsidR="00CB15F5">
        <w:rPr>
          <w:u w:val="single"/>
        </w:rPr>
        <w:t xml:space="preserve">                                                                                                   </w:t>
      </w:r>
      <w:r w:rsidRPr="0013666C">
        <w:t xml:space="preserve">, propietario/a del piso/local </w:t>
      </w:r>
      <w:r w:rsidR="00CB15F5">
        <w:br/>
      </w:r>
      <w:r w:rsidR="00CB15F5">
        <w:rPr>
          <w:u w:val="single"/>
        </w:rPr>
        <w:t xml:space="preserve">                                                          </w:t>
      </w:r>
      <w:r w:rsidRPr="0013666C">
        <w:t>,</w:t>
      </w:r>
      <w:r w:rsidR="00827CB1">
        <w:t xml:space="preserve"> </w:t>
      </w:r>
      <w:r w:rsidRPr="0013666C">
        <w:t>o en su caso,</w:t>
      </w:r>
      <w:r w:rsidR="00827CB1">
        <w:t xml:space="preserve"> </w:t>
      </w:r>
      <w:r w:rsidRPr="0013666C">
        <w:t xml:space="preserve">Administrador/a-Secretario/a, representado por </w:t>
      </w:r>
      <w:r w:rsidR="00CB15F5">
        <w:br/>
      </w:r>
      <w:r w:rsidR="00CB15F5">
        <w:rPr>
          <w:u w:val="single"/>
        </w:rPr>
        <w:t xml:space="preserve">                                                                                              </w:t>
      </w:r>
      <w:r w:rsidRPr="0013666C">
        <w:t xml:space="preserve">con número de colegiado </w:t>
      </w:r>
      <w:r w:rsidR="00CB15F5">
        <w:rPr>
          <w:u w:val="single"/>
        </w:rPr>
        <w:t xml:space="preserve">                          </w:t>
      </w:r>
      <w:r w:rsidRPr="0013666C">
        <w:t>.</w:t>
      </w:r>
    </w:p>
    <w:p w14:paraId="4D16862D" w14:textId="52BA3A2B" w:rsidR="005A4B8E" w:rsidRPr="0013666C" w:rsidRDefault="005A4B8E" w:rsidP="005A4B8E">
      <w:pPr>
        <w:pStyle w:val="Prrafo1"/>
      </w:pPr>
      <w:r w:rsidRPr="0013666C">
        <w:t xml:space="preserve">Los cargos entran en vigor desde la fecha de la reunión y tendrán </w:t>
      </w:r>
      <w:r w:rsidRPr="00347ACD">
        <w:t>una</w:t>
      </w:r>
      <w:r w:rsidRPr="0013666C">
        <w:t xml:space="preserve"> duración </w:t>
      </w:r>
      <w:r w:rsidRPr="00347ACD">
        <w:t>de</w:t>
      </w:r>
      <w:r w:rsidR="002C3EAB">
        <w:t xml:space="preserve"> </w:t>
      </w:r>
      <w:r w:rsidR="002C3EAB">
        <w:rPr>
          <w:u w:val="single"/>
        </w:rPr>
        <w:t xml:space="preserve">     </w:t>
      </w:r>
      <w:r w:rsidRPr="00347ACD">
        <w:t xml:space="preserve"> (AÑOS) en base a los Estatutos de la comunidad</w:t>
      </w:r>
      <w:r w:rsidR="00827CB1">
        <w:t xml:space="preserve"> </w:t>
      </w:r>
      <w:r w:rsidR="002C3EAB">
        <w:sym w:font="Wingdings" w:char="F06F"/>
      </w:r>
      <w:r w:rsidR="002C3EAB">
        <w:t xml:space="preserve"> </w:t>
      </w:r>
      <w:r w:rsidRPr="00347ACD">
        <w:t xml:space="preserve">/ </w:t>
      </w:r>
      <w:r w:rsidRPr="0013666C">
        <w:t>acordada por la propia Junta</w:t>
      </w:r>
      <w:r w:rsidR="002C3EAB">
        <w:t xml:space="preserve"> </w:t>
      </w:r>
      <w:r w:rsidR="002C3EAB">
        <w:sym w:font="Wingdings" w:char="F06F"/>
      </w:r>
      <w:r w:rsidRPr="0013666C">
        <w:t>.</w:t>
      </w:r>
    </w:p>
    <w:p w14:paraId="44EBE9E8" w14:textId="48CDE0DC" w:rsidR="002C3EAB" w:rsidRDefault="005A4B8E" w:rsidP="005A4B8E">
      <w:pPr>
        <w:pStyle w:val="Prrafo1"/>
      </w:pPr>
      <w:r w:rsidRPr="0013666C">
        <w:t>Y para que conste a los efectos oportunos, expido la presente certificación con el visto bueno del Presidente, en</w:t>
      </w:r>
      <w:r w:rsidR="00CB15F5">
        <w:t xml:space="preserve"> </w:t>
      </w:r>
      <w:r w:rsidR="00CB15F5">
        <w:rPr>
          <w:u w:val="single"/>
        </w:rPr>
        <w:t xml:space="preserve">                                     </w:t>
      </w:r>
      <w:r w:rsidRPr="0013666C">
        <w:t xml:space="preserve">, </w:t>
      </w:r>
      <w:r w:rsidRPr="00347ACD">
        <w:t>a la fecha de la firma electrónica:</w:t>
      </w:r>
    </w:p>
    <w:p w14:paraId="2D559F52" w14:textId="77777777" w:rsidR="002C3EAB" w:rsidRDefault="002C3EAB" w:rsidP="005A4B8E">
      <w:pPr>
        <w:pStyle w:val="Prrafo1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5A4B8E" w:rsidRPr="002C3EAB" w14:paraId="65ADE592" w14:textId="77777777" w:rsidTr="001A3B02">
        <w:trPr>
          <w:trHeight w:val="2024"/>
        </w:trPr>
        <w:tc>
          <w:tcPr>
            <w:tcW w:w="4669" w:type="dxa"/>
          </w:tcPr>
          <w:p w14:paraId="32A00609" w14:textId="77777777" w:rsidR="005A4B8E" w:rsidRDefault="005A4B8E" w:rsidP="001A3B02">
            <w:pPr>
              <w:pStyle w:val="Prrafo1"/>
            </w:pPr>
            <w:r w:rsidRPr="0013666C">
              <w:rPr>
                <w:b/>
                <w:bCs/>
              </w:rPr>
              <w:t>V.ºB.º</w:t>
            </w:r>
            <w:r>
              <w:rPr>
                <w:b/>
                <w:bCs/>
              </w:rPr>
              <w:t xml:space="preserve"> </w:t>
            </w:r>
            <w:r w:rsidRPr="0013666C">
              <w:rPr>
                <w:b/>
                <w:bCs/>
              </w:rPr>
              <w:t>El/La Presidente/a</w:t>
            </w:r>
          </w:p>
        </w:tc>
        <w:tc>
          <w:tcPr>
            <w:tcW w:w="4669" w:type="dxa"/>
          </w:tcPr>
          <w:p w14:paraId="40144BD4" w14:textId="77777777" w:rsidR="005A4B8E" w:rsidRPr="00CB15F5" w:rsidRDefault="005A4B8E" w:rsidP="001A3B02">
            <w:pPr>
              <w:pStyle w:val="Prrafo1"/>
              <w:rPr>
                <w:lang w:val="pt-PT"/>
              </w:rPr>
            </w:pPr>
            <w:r w:rsidRPr="00CB15F5">
              <w:rPr>
                <w:b/>
                <w:bCs/>
                <w:lang w:val="pt-PT"/>
              </w:rPr>
              <w:t>Secretario/a o Administrador/a-Secretario/a</w:t>
            </w:r>
          </w:p>
        </w:tc>
      </w:tr>
    </w:tbl>
    <w:p w14:paraId="229291D6" w14:textId="7FC20F19" w:rsidR="00775246" w:rsidRPr="00CB15F5" w:rsidRDefault="00775246" w:rsidP="005A4B8E">
      <w:pPr>
        <w:rPr>
          <w:rFonts w:eastAsiaTheme="majorEastAsia"/>
          <w:lang w:val="pt-PT"/>
        </w:rPr>
      </w:pPr>
    </w:p>
    <w:sectPr w:rsidR="00775246" w:rsidRPr="00CB15F5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2A528" w14:textId="77777777" w:rsidR="00CB1614" w:rsidRDefault="00CB1614" w:rsidP="007E0A07">
      <w:r>
        <w:separator/>
      </w:r>
    </w:p>
  </w:endnote>
  <w:endnote w:type="continuationSeparator" w:id="0">
    <w:p w14:paraId="1854B2AF" w14:textId="77777777" w:rsidR="00CB1614" w:rsidRDefault="00CB1614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BE786" w14:textId="77777777" w:rsidR="00CB1614" w:rsidRDefault="00CB1614" w:rsidP="007E0A07">
      <w:r>
        <w:separator/>
      </w:r>
    </w:p>
  </w:footnote>
  <w:footnote w:type="continuationSeparator" w:id="0">
    <w:p w14:paraId="74983DE9" w14:textId="77777777" w:rsidR="00CB1614" w:rsidRDefault="00CB1614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6"/>
  </w:num>
  <w:num w:numId="4" w16cid:durableId="1976447678">
    <w:abstractNumId w:val="13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1"/>
  </w:num>
  <w:num w:numId="10" w16cid:durableId="1823618240">
    <w:abstractNumId w:val="17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4"/>
  </w:num>
  <w:num w:numId="15" w16cid:durableId="222527287">
    <w:abstractNumId w:val="4"/>
  </w:num>
  <w:num w:numId="16" w16cid:durableId="1741292219">
    <w:abstractNumId w:val="15"/>
  </w:num>
  <w:num w:numId="17" w16cid:durableId="338428936">
    <w:abstractNumId w:val="12"/>
  </w:num>
  <w:num w:numId="18" w16cid:durableId="20653016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0D0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3897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B61"/>
    <w:rsid w:val="002C08B6"/>
    <w:rsid w:val="002C3EAB"/>
    <w:rsid w:val="002C45CF"/>
    <w:rsid w:val="002C4C82"/>
    <w:rsid w:val="002C6420"/>
    <w:rsid w:val="002D2360"/>
    <w:rsid w:val="002E6C4A"/>
    <w:rsid w:val="002E76A6"/>
    <w:rsid w:val="002F65B1"/>
    <w:rsid w:val="0030042F"/>
    <w:rsid w:val="00300D72"/>
    <w:rsid w:val="00312A2F"/>
    <w:rsid w:val="00316554"/>
    <w:rsid w:val="003235C1"/>
    <w:rsid w:val="0033493A"/>
    <w:rsid w:val="00363840"/>
    <w:rsid w:val="00366DDC"/>
    <w:rsid w:val="00366FF2"/>
    <w:rsid w:val="00367BD6"/>
    <w:rsid w:val="00386E21"/>
    <w:rsid w:val="003928D7"/>
    <w:rsid w:val="003959EF"/>
    <w:rsid w:val="003B5934"/>
    <w:rsid w:val="003E2616"/>
    <w:rsid w:val="003F7664"/>
    <w:rsid w:val="00401B43"/>
    <w:rsid w:val="00401F0D"/>
    <w:rsid w:val="00402798"/>
    <w:rsid w:val="00410057"/>
    <w:rsid w:val="00423BA6"/>
    <w:rsid w:val="0042696A"/>
    <w:rsid w:val="004276B9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E2613"/>
    <w:rsid w:val="004E4154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DAE"/>
    <w:rsid w:val="005E2BE0"/>
    <w:rsid w:val="005F436A"/>
    <w:rsid w:val="006119E2"/>
    <w:rsid w:val="00612394"/>
    <w:rsid w:val="00613955"/>
    <w:rsid w:val="0062122A"/>
    <w:rsid w:val="00623545"/>
    <w:rsid w:val="00623B7D"/>
    <w:rsid w:val="00624103"/>
    <w:rsid w:val="00645BB2"/>
    <w:rsid w:val="00646E13"/>
    <w:rsid w:val="00654F55"/>
    <w:rsid w:val="00676919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29C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6102"/>
    <w:rsid w:val="007D5C2F"/>
    <w:rsid w:val="007E0A07"/>
    <w:rsid w:val="00800342"/>
    <w:rsid w:val="008146EA"/>
    <w:rsid w:val="00815048"/>
    <w:rsid w:val="00820F04"/>
    <w:rsid w:val="0082230B"/>
    <w:rsid w:val="008229C4"/>
    <w:rsid w:val="00825BAA"/>
    <w:rsid w:val="00827CB1"/>
    <w:rsid w:val="00830527"/>
    <w:rsid w:val="00835687"/>
    <w:rsid w:val="00841725"/>
    <w:rsid w:val="00842E85"/>
    <w:rsid w:val="00845BEB"/>
    <w:rsid w:val="00846A65"/>
    <w:rsid w:val="00853E25"/>
    <w:rsid w:val="00854415"/>
    <w:rsid w:val="008548C9"/>
    <w:rsid w:val="00857F80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7843"/>
    <w:rsid w:val="009B3BED"/>
    <w:rsid w:val="009C2A8C"/>
    <w:rsid w:val="009C6691"/>
    <w:rsid w:val="009D2F86"/>
    <w:rsid w:val="009E1C6F"/>
    <w:rsid w:val="009E4B1C"/>
    <w:rsid w:val="009E5253"/>
    <w:rsid w:val="00A05AEE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80DB1"/>
    <w:rsid w:val="00A85701"/>
    <w:rsid w:val="00A92DCA"/>
    <w:rsid w:val="00AA39BE"/>
    <w:rsid w:val="00AC0968"/>
    <w:rsid w:val="00AC3B5E"/>
    <w:rsid w:val="00AD0569"/>
    <w:rsid w:val="00AE50CC"/>
    <w:rsid w:val="00AF31A9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632F2"/>
    <w:rsid w:val="00B81229"/>
    <w:rsid w:val="00B8277E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684C"/>
    <w:rsid w:val="00C5373B"/>
    <w:rsid w:val="00C6320D"/>
    <w:rsid w:val="00C764CD"/>
    <w:rsid w:val="00C817B9"/>
    <w:rsid w:val="00C8268E"/>
    <w:rsid w:val="00C83304"/>
    <w:rsid w:val="00C942F9"/>
    <w:rsid w:val="00C960B1"/>
    <w:rsid w:val="00CA0A30"/>
    <w:rsid w:val="00CA30CA"/>
    <w:rsid w:val="00CB15F5"/>
    <w:rsid w:val="00CB1614"/>
    <w:rsid w:val="00CC0C61"/>
    <w:rsid w:val="00CD72DD"/>
    <w:rsid w:val="00CD74FA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5B09"/>
    <w:rsid w:val="00D76FE8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E42B0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5768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B8804-DE5F-45CC-B06B-59E94D8C6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66cad4-ab6a-46d9-8e4b-17f8c9e4ac2e"/>
    <ds:schemaRef ds:uri="33659c5c-0120-470c-af68-f79555d4a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33659c5c-0120-470c-af68-f79555d4a25d"/>
    <ds:schemaRef ds:uri="a266cad4-ab6a-46d9-8e4b-17f8c9e4ac2e"/>
  </ds:schemaRefs>
</ds:datastoreItem>
</file>

<file path=customXml/itemProps4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342</Words>
  <Characters>1885</Characters>
  <Application/>
  <DocSecurity>0</DocSecurity>
  <Lines>15</Lines>
  <Paragraphs>4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Manager/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