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97F" w14:textId="6261C5F3" w:rsidR="004D250A" w:rsidRDefault="004D250A" w:rsidP="004D250A">
      <w:pPr>
        <w:pStyle w:val="Ttulo1"/>
        <w:numPr>
          <w:ilvl w:val="0"/>
          <w:numId w:val="0"/>
        </w:numPr>
      </w:pPr>
      <w:r>
        <w:t>ANEXO I. Modelo de certificado de vigencia de los cargos.</w:t>
      </w:r>
    </w:p>
    <w:p w14:paraId="5612A682" w14:textId="77777777" w:rsidR="00A10B82" w:rsidRDefault="004D250A" w:rsidP="004D250A">
      <w:pPr>
        <w:pStyle w:val="Prrafo1"/>
        <w:spacing w:after="0"/>
        <w:rPr>
          <w:u w:val="single"/>
        </w:rPr>
      </w:pPr>
      <w:r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</w:t>
      </w:r>
      <w:r w:rsidRPr="00C67E6F">
        <w:t xml:space="preserve">, con DNI </w:t>
      </w:r>
      <w:r>
        <w:rPr>
          <w:u w:val="single"/>
        </w:rPr>
        <w:t xml:space="preserve">                               </w:t>
      </w:r>
      <w:r w:rsidRPr="00C67E6F">
        <w:t xml:space="preserve">, actuando en mi calidad de </w:t>
      </w:r>
      <w:r w:rsidR="00A10B82">
        <w:t xml:space="preserve">[Administrador Único /Secretario del Consejo / Socio Fundador] </w:t>
      </w:r>
      <w:r w:rsidR="006E194C">
        <w:t>de la sociedad civil</w:t>
      </w:r>
      <w:r>
        <w:t xml:space="preserve"> </w:t>
      </w:r>
      <w:r>
        <w:rPr>
          <w:u w:val="single"/>
        </w:rPr>
        <w:t xml:space="preserve">       </w:t>
      </w:r>
      <w:r w:rsidR="006E194C">
        <w:rPr>
          <w:u w:val="single"/>
        </w:rPr>
        <w:t xml:space="preserve">              </w:t>
      </w:r>
      <w:r w:rsidR="006A6865">
        <w:rPr>
          <w:u w:val="single"/>
        </w:rPr>
        <w:t xml:space="preserve">                                    </w:t>
      </w:r>
      <w:r>
        <w:rPr>
          <w:u w:val="single"/>
        </w:rPr>
        <w:t xml:space="preserve">                        </w:t>
      </w:r>
      <w:r w:rsidRPr="00C67E6F">
        <w:t>, con CIF</w:t>
      </w:r>
      <w:r>
        <w:t xml:space="preserve"> </w:t>
      </w:r>
      <w:r>
        <w:rPr>
          <w:u w:val="single"/>
        </w:rPr>
        <w:t xml:space="preserve">                           </w:t>
      </w:r>
      <w:r w:rsidRPr="00C67E6F">
        <w:t xml:space="preserve"> y domicilio social 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</w:t>
      </w:r>
    </w:p>
    <w:p w14:paraId="4531FB97" w14:textId="183FB6B0" w:rsidR="004D250A" w:rsidRDefault="00502736" w:rsidP="004D250A">
      <w:pPr>
        <w:pStyle w:val="Prrafo1"/>
        <w:spacing w:after="0"/>
      </w:pPr>
      <w:r>
        <w:rPr>
          <w:u w:val="single"/>
        </w:rPr>
        <w:t xml:space="preserve">                                                                               </w:t>
      </w:r>
      <w:r w:rsidR="004D250A" w:rsidRPr="00C67E6F">
        <w:t xml:space="preserve">, </w:t>
      </w:r>
    </w:p>
    <w:p w14:paraId="298D9D1C" w14:textId="77777777" w:rsidR="004D250A" w:rsidRDefault="004D250A" w:rsidP="004D250A">
      <w:pPr>
        <w:pStyle w:val="Prrafo1"/>
        <w:spacing w:after="0"/>
      </w:pPr>
    </w:p>
    <w:p w14:paraId="38D0F910" w14:textId="77777777" w:rsidR="004D250A" w:rsidRPr="00C67E6F" w:rsidRDefault="004D250A" w:rsidP="004D250A">
      <w:pPr>
        <w:pStyle w:val="Prrafo1"/>
        <w:spacing w:after="0"/>
      </w:pPr>
      <w:r w:rsidRPr="00C67E6F">
        <w:rPr>
          <w:b/>
          <w:bCs/>
          <w:u w:val="single"/>
        </w:rPr>
        <w:t>CERTIFICO</w:t>
      </w:r>
      <w:r w:rsidRPr="00C67E6F">
        <w:t>:</w:t>
      </w:r>
    </w:p>
    <w:p w14:paraId="43EFB600" w14:textId="77777777" w:rsidR="004D250A" w:rsidRDefault="004D250A" w:rsidP="004D250A">
      <w:pPr>
        <w:pStyle w:val="Prrafo1"/>
        <w:spacing w:after="0"/>
      </w:pPr>
    </w:p>
    <w:p w14:paraId="00ED8E90" w14:textId="64423CE6" w:rsidR="006A4ECD" w:rsidRDefault="00DA5BED" w:rsidP="00B05DA8">
      <w:pPr>
        <w:pStyle w:val="Prrafo1"/>
      </w:pPr>
      <w:r>
        <w:t>Que</w:t>
      </w:r>
      <w:r w:rsidR="006A4ECD">
        <w:t xml:space="preserve"> </w:t>
      </w:r>
      <w:r w:rsidR="00B05DA8" w:rsidRPr="00B05DA8">
        <w:t>según consta en los antecedentes y en el documento de constitución de la sociedad (Escritura</w:t>
      </w:r>
      <w:r w:rsidR="00B05DA8">
        <w:t xml:space="preserve"> </w:t>
      </w:r>
      <w:r w:rsidR="00B05DA8" w:rsidRPr="00B05DA8">
        <w:t xml:space="preserve">Pública / Contrato Privado de fecha [Día] de [Mes] de [Año]), los </w:t>
      </w:r>
      <w:r w:rsidR="00B05DA8" w:rsidRPr="00B05DA8">
        <w:rPr>
          <w:b/>
          <w:bCs/>
        </w:rPr>
        <w:t xml:space="preserve">socios fundadores </w:t>
      </w:r>
      <w:r w:rsidR="00B05DA8" w:rsidRPr="00B05DA8">
        <w:t>que</w:t>
      </w:r>
      <w:r w:rsidR="00B05DA8">
        <w:t xml:space="preserve"> </w:t>
      </w:r>
      <w:r w:rsidR="00B05DA8" w:rsidRPr="00B05DA8">
        <w:t>suscribieron el acuerdo inicial y su porcentaje de participación son los siguientes:</w:t>
      </w:r>
      <w:r w:rsidR="006A4ECD">
        <w:t xml:space="preserve"> </w:t>
      </w:r>
    </w:p>
    <w:p w14:paraId="106520D5" w14:textId="240312AB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1</w:t>
      </w:r>
      <w:r w:rsidR="00B853EB">
        <w:t>:</w:t>
      </w:r>
      <w:r w:rsidR="004D250A">
        <w:t xml:space="preserve"> </w:t>
      </w:r>
      <w:r w:rsidR="004D250A" w:rsidRPr="00620702">
        <w:rPr>
          <w:u w:val="single"/>
        </w:rPr>
        <w:t xml:space="preserve">                                                                                              </w:t>
      </w:r>
      <w:r w:rsidR="004D250A">
        <w:rPr>
          <w:u w:val="single"/>
        </w:rPr>
        <w:t xml:space="preserve">   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12A94BAC" w14:textId="022034B4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2</w:t>
      </w:r>
      <w:r w:rsidR="004D250A" w:rsidRPr="00C67E6F">
        <w:t xml:space="preserve">: </w:t>
      </w:r>
      <w:r w:rsidR="004D250A" w:rsidRPr="00620702">
        <w:rPr>
          <w:u w:val="single"/>
        </w:rPr>
        <w:t xml:space="preserve">                                                                                            </w:t>
      </w:r>
      <w:r w:rsidR="004D250A">
        <w:rPr>
          <w:u w:val="single"/>
        </w:rPr>
        <w:t xml:space="preserve">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03C8B31F" w14:textId="1842980B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3</w:t>
      </w:r>
      <w:r w:rsidR="004D250A" w:rsidRPr="00C67E6F">
        <w:t xml:space="preserve">: </w:t>
      </w:r>
      <w:r w:rsidR="004D250A" w:rsidRPr="00620702">
        <w:rPr>
          <w:u w:val="single"/>
        </w:rPr>
        <w:t xml:space="preserve">                                                                                            </w:t>
      </w:r>
      <w:r w:rsidR="004D250A">
        <w:rPr>
          <w:u w:val="single"/>
        </w:rPr>
        <w:t xml:space="preserve">      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6AB4B131" w14:textId="77777777" w:rsidR="004D250A" w:rsidRDefault="004D250A" w:rsidP="004D250A">
      <w:pPr>
        <w:pStyle w:val="Prrafo1"/>
        <w:spacing w:after="0"/>
      </w:pPr>
    </w:p>
    <w:p w14:paraId="16A09259" w14:textId="1B5E0F09" w:rsidR="007125C9" w:rsidRPr="007125C9" w:rsidRDefault="007125C9" w:rsidP="007125C9">
      <w:pPr>
        <w:pStyle w:val="Prrafo1"/>
      </w:pPr>
      <w:r w:rsidRPr="007125C9">
        <w:t>Asimismo, se hace constar que</w:t>
      </w:r>
      <w:r w:rsidR="00787993">
        <w:t xml:space="preserve"> </w:t>
      </w:r>
      <w:r w:rsidR="00F93643">
        <w:t xml:space="preserve">los socios fundadores </w:t>
      </w:r>
      <w:r w:rsidR="00C71265">
        <w:t>anteriormente descritos,</w:t>
      </w:r>
      <w:r w:rsidR="00F93643">
        <w:t xml:space="preserve"> siguen con los mismos porcentajes</w:t>
      </w:r>
      <w:r w:rsidR="00787993">
        <w:t xml:space="preserve"> </w:t>
      </w:r>
      <w:r w:rsidR="00C71265">
        <w:t xml:space="preserve">y que </w:t>
      </w:r>
      <w:r w:rsidRPr="007125C9">
        <w:t>de conformidad con las cláusulas de representación vigentes en el</w:t>
      </w:r>
      <w:r>
        <w:t xml:space="preserve"> </w:t>
      </w:r>
      <w:r w:rsidRPr="007125C9">
        <w:t>mencionado documento constitucional, los socios indicados con la condición de administradores</w:t>
      </w:r>
      <w:r>
        <w:t xml:space="preserve"> </w:t>
      </w:r>
      <w:r w:rsidRPr="007125C9">
        <w:t>ostentan las facultades de representación legal de la sociedad de manera [solidaria / mancomunada/ única].</w:t>
      </w:r>
    </w:p>
    <w:p w14:paraId="005F3A11" w14:textId="3EF17DEF" w:rsidR="007125C9" w:rsidRDefault="007125C9" w:rsidP="007125C9">
      <w:pPr>
        <w:pStyle w:val="Prrafo1"/>
      </w:pPr>
      <w:r w:rsidRPr="007125C9">
        <w:t xml:space="preserve">Y para que así conste a los efectos oportunos ante [Organismo o entidad donde se presenta], se expide el presente certificado en [Ciudad], </w:t>
      </w:r>
      <w:r>
        <w:t xml:space="preserve">a la fecha de la firma electrónica. </w:t>
      </w:r>
    </w:p>
    <w:p w14:paraId="30FE9173" w14:textId="77777777" w:rsidR="004D250A" w:rsidRDefault="004D250A" w:rsidP="004D250A">
      <w:pPr>
        <w:pStyle w:val="Prrafo1"/>
        <w:spacing w:after="0"/>
      </w:pPr>
    </w:p>
    <w:p w14:paraId="4B117A7C" w14:textId="77777777" w:rsidR="007125C9" w:rsidRDefault="007125C9" w:rsidP="004D250A">
      <w:pPr>
        <w:pStyle w:val="Prrafo1"/>
        <w:spacing w:after="0"/>
      </w:pPr>
    </w:p>
    <w:p w14:paraId="7E2E70D5" w14:textId="77777777" w:rsidR="007125C9" w:rsidRDefault="007125C9" w:rsidP="004D250A">
      <w:pPr>
        <w:pStyle w:val="Prrafo1"/>
        <w:spacing w:after="0"/>
      </w:pPr>
    </w:p>
    <w:p w14:paraId="0E1B104C" w14:textId="77777777" w:rsidR="007125C9" w:rsidRDefault="007125C9" w:rsidP="004D250A">
      <w:pPr>
        <w:pStyle w:val="Prrafo1"/>
        <w:spacing w:after="0"/>
      </w:pPr>
    </w:p>
    <w:p w14:paraId="03F6AC6B" w14:textId="77777777" w:rsidR="007125C9" w:rsidRDefault="007125C9" w:rsidP="004D250A">
      <w:pPr>
        <w:pStyle w:val="Prrafo1"/>
        <w:spacing w:after="0"/>
      </w:pPr>
    </w:p>
    <w:p w14:paraId="46B3D926" w14:textId="77777777" w:rsidR="007125C9" w:rsidRDefault="007125C9" w:rsidP="004D250A">
      <w:pPr>
        <w:pStyle w:val="Prrafo1"/>
        <w:spacing w:after="0"/>
      </w:pPr>
    </w:p>
    <w:p w14:paraId="64A07815" w14:textId="77777777" w:rsidR="007125C9" w:rsidRDefault="007125C9" w:rsidP="004D250A">
      <w:pPr>
        <w:pStyle w:val="Prrafo1"/>
        <w:spacing w:after="0"/>
      </w:pPr>
    </w:p>
    <w:p w14:paraId="008AE233" w14:textId="77777777" w:rsidR="004D250A" w:rsidRDefault="004D250A" w:rsidP="004D250A">
      <w:pPr>
        <w:pStyle w:val="Prrafo1"/>
        <w:spacing w:after="0"/>
      </w:pPr>
    </w:p>
    <w:p w14:paraId="65D9B91D" w14:textId="2BA2F81D" w:rsidR="004D250A" w:rsidRPr="007125C9" w:rsidRDefault="007125C9" w:rsidP="007125C9">
      <w:pPr>
        <w:jc w:val="center"/>
        <w:rPr>
          <w:rFonts w:ascii="Darker Grotesque" w:eastAsiaTheme="majorEastAsia" w:hAnsi="Darker Grotesque"/>
          <w:sz w:val="24"/>
          <w:szCs w:val="24"/>
        </w:rPr>
      </w:pPr>
      <w:r w:rsidRPr="007125C9">
        <w:rPr>
          <w:rFonts w:ascii="Darker Grotesque" w:eastAsiaTheme="majorEastAsia" w:hAnsi="Darker Grotesque"/>
          <w:sz w:val="24"/>
          <w:szCs w:val="24"/>
        </w:rPr>
        <w:t>FIRMAS</w:t>
      </w:r>
    </w:p>
    <w:p w14:paraId="22DFDE96" w14:textId="77777777" w:rsidR="00267F3B" w:rsidRPr="007125C9" w:rsidRDefault="00267F3B" w:rsidP="007125C9">
      <w:pPr>
        <w:pStyle w:val="Prrafo1"/>
        <w:spacing w:after="0"/>
        <w:jc w:val="center"/>
        <w:rPr>
          <w:rFonts w:eastAsiaTheme="majorEastAsia"/>
          <w:noProof w:val="0"/>
          <w:sz w:val="28"/>
          <w:szCs w:val="28"/>
        </w:rPr>
      </w:pPr>
    </w:p>
    <w:sectPr w:rsidR="00267F3B" w:rsidRPr="007125C9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66AE" w14:textId="77777777" w:rsidR="0022543D" w:rsidRDefault="0022543D" w:rsidP="007E0A07">
      <w:r>
        <w:separator/>
      </w:r>
    </w:p>
  </w:endnote>
  <w:endnote w:type="continuationSeparator" w:id="0">
    <w:p w14:paraId="6BE903F2" w14:textId="77777777" w:rsidR="0022543D" w:rsidRDefault="0022543D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6DFD" w14:textId="77777777" w:rsidR="0022543D" w:rsidRDefault="0022543D" w:rsidP="007E0A07">
      <w:r>
        <w:separator/>
      </w:r>
    </w:p>
  </w:footnote>
  <w:footnote w:type="continuationSeparator" w:id="0">
    <w:p w14:paraId="69C6385F" w14:textId="77777777" w:rsidR="0022543D" w:rsidRDefault="0022543D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3C84655B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3E31370A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E7280"/>
    <w:multiLevelType w:val="multilevel"/>
    <w:tmpl w:val="D42C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C79A8"/>
    <w:multiLevelType w:val="hybridMultilevel"/>
    <w:tmpl w:val="B8A29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469F1"/>
    <w:multiLevelType w:val="multilevel"/>
    <w:tmpl w:val="0116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D0D92"/>
    <w:multiLevelType w:val="multilevel"/>
    <w:tmpl w:val="BA50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932C1"/>
    <w:multiLevelType w:val="multilevel"/>
    <w:tmpl w:val="A3A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5"/>
  </w:num>
  <w:num w:numId="2" w16cid:durableId="1693069931">
    <w:abstractNumId w:val="11"/>
  </w:num>
  <w:num w:numId="3" w16cid:durableId="59913025">
    <w:abstractNumId w:val="22"/>
  </w:num>
  <w:num w:numId="4" w16cid:durableId="1976447678">
    <w:abstractNumId w:val="19"/>
  </w:num>
  <w:num w:numId="5" w16cid:durableId="639312100">
    <w:abstractNumId w:val="7"/>
  </w:num>
  <w:num w:numId="6" w16cid:durableId="895705405">
    <w:abstractNumId w:val="0"/>
  </w:num>
  <w:num w:numId="7" w16cid:durableId="426998941">
    <w:abstractNumId w:val="12"/>
  </w:num>
  <w:num w:numId="8" w16cid:durableId="670371671">
    <w:abstractNumId w:val="14"/>
  </w:num>
  <w:num w:numId="9" w16cid:durableId="304749242">
    <w:abstractNumId w:val="17"/>
  </w:num>
  <w:num w:numId="10" w16cid:durableId="1823618240">
    <w:abstractNumId w:val="23"/>
  </w:num>
  <w:num w:numId="11" w16cid:durableId="611857888">
    <w:abstractNumId w:val="9"/>
  </w:num>
  <w:num w:numId="12" w16cid:durableId="1971206247">
    <w:abstractNumId w:val="2"/>
  </w:num>
  <w:num w:numId="13" w16cid:durableId="1031998646">
    <w:abstractNumId w:val="10"/>
  </w:num>
  <w:num w:numId="14" w16cid:durableId="1881478489">
    <w:abstractNumId w:val="20"/>
  </w:num>
  <w:num w:numId="15" w16cid:durableId="222527287">
    <w:abstractNumId w:val="6"/>
  </w:num>
  <w:num w:numId="16" w16cid:durableId="1741292219">
    <w:abstractNumId w:val="21"/>
  </w:num>
  <w:num w:numId="17" w16cid:durableId="338428936">
    <w:abstractNumId w:val="18"/>
  </w:num>
  <w:num w:numId="18" w16cid:durableId="206530166">
    <w:abstractNumId w:val="4"/>
  </w:num>
  <w:num w:numId="19" w16cid:durableId="1411393544">
    <w:abstractNumId w:val="16"/>
  </w:num>
  <w:num w:numId="20" w16cid:durableId="363872740">
    <w:abstractNumId w:val="13"/>
  </w:num>
  <w:num w:numId="21" w16cid:durableId="1400710098">
    <w:abstractNumId w:val="3"/>
  </w:num>
  <w:num w:numId="22" w16cid:durableId="1848518462">
    <w:abstractNumId w:val="1"/>
  </w:num>
  <w:num w:numId="23" w16cid:durableId="955597458">
    <w:abstractNumId w:val="8"/>
  </w:num>
  <w:num w:numId="24" w16cid:durableId="150937054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0666"/>
    <w:rsid w:val="000022E7"/>
    <w:rsid w:val="00010FE6"/>
    <w:rsid w:val="00011004"/>
    <w:rsid w:val="00017D93"/>
    <w:rsid w:val="00031C0A"/>
    <w:rsid w:val="00040E6D"/>
    <w:rsid w:val="000460A1"/>
    <w:rsid w:val="000503C7"/>
    <w:rsid w:val="00055054"/>
    <w:rsid w:val="0005639B"/>
    <w:rsid w:val="000578C3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B7060"/>
    <w:rsid w:val="000C4855"/>
    <w:rsid w:val="000D4006"/>
    <w:rsid w:val="000E5D5A"/>
    <w:rsid w:val="000F1BCF"/>
    <w:rsid w:val="000F33C8"/>
    <w:rsid w:val="000F653A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564"/>
    <w:rsid w:val="00144E60"/>
    <w:rsid w:val="00144FD4"/>
    <w:rsid w:val="00147F3A"/>
    <w:rsid w:val="00181F8A"/>
    <w:rsid w:val="00186AB1"/>
    <w:rsid w:val="00187B2B"/>
    <w:rsid w:val="0019431D"/>
    <w:rsid w:val="001A6D00"/>
    <w:rsid w:val="001B0A1A"/>
    <w:rsid w:val="001B0F56"/>
    <w:rsid w:val="001B563B"/>
    <w:rsid w:val="001C0006"/>
    <w:rsid w:val="001C2B3C"/>
    <w:rsid w:val="001C414F"/>
    <w:rsid w:val="001F2793"/>
    <w:rsid w:val="001F3687"/>
    <w:rsid w:val="001F3ACF"/>
    <w:rsid w:val="001F633E"/>
    <w:rsid w:val="00202885"/>
    <w:rsid w:val="00203897"/>
    <w:rsid w:val="00205735"/>
    <w:rsid w:val="00212055"/>
    <w:rsid w:val="002172E7"/>
    <w:rsid w:val="00217729"/>
    <w:rsid w:val="00221894"/>
    <w:rsid w:val="0022543D"/>
    <w:rsid w:val="00227815"/>
    <w:rsid w:val="00231B62"/>
    <w:rsid w:val="00233A86"/>
    <w:rsid w:val="00237837"/>
    <w:rsid w:val="0024020C"/>
    <w:rsid w:val="00245F86"/>
    <w:rsid w:val="00246084"/>
    <w:rsid w:val="002504FE"/>
    <w:rsid w:val="00253002"/>
    <w:rsid w:val="0025339B"/>
    <w:rsid w:val="00256BDC"/>
    <w:rsid w:val="0026043D"/>
    <w:rsid w:val="00260DF7"/>
    <w:rsid w:val="00262A4A"/>
    <w:rsid w:val="00262BE0"/>
    <w:rsid w:val="002653CC"/>
    <w:rsid w:val="00267F3B"/>
    <w:rsid w:val="00272D78"/>
    <w:rsid w:val="0027699B"/>
    <w:rsid w:val="00280C52"/>
    <w:rsid w:val="0028119D"/>
    <w:rsid w:val="002836B7"/>
    <w:rsid w:val="002878DC"/>
    <w:rsid w:val="0029013D"/>
    <w:rsid w:val="002961C9"/>
    <w:rsid w:val="00297222"/>
    <w:rsid w:val="002A2DD1"/>
    <w:rsid w:val="002A6294"/>
    <w:rsid w:val="002B5B61"/>
    <w:rsid w:val="002C08B6"/>
    <w:rsid w:val="002C45CF"/>
    <w:rsid w:val="002C4C82"/>
    <w:rsid w:val="002C6420"/>
    <w:rsid w:val="002D2360"/>
    <w:rsid w:val="002D50A6"/>
    <w:rsid w:val="002E6C4A"/>
    <w:rsid w:val="002E76A6"/>
    <w:rsid w:val="002F65B1"/>
    <w:rsid w:val="0030042F"/>
    <w:rsid w:val="00300D72"/>
    <w:rsid w:val="003021B2"/>
    <w:rsid w:val="00302516"/>
    <w:rsid w:val="00312638"/>
    <w:rsid w:val="00312A2F"/>
    <w:rsid w:val="00316554"/>
    <w:rsid w:val="003235C1"/>
    <w:rsid w:val="0033493A"/>
    <w:rsid w:val="00363840"/>
    <w:rsid w:val="00364196"/>
    <w:rsid w:val="00366DDC"/>
    <w:rsid w:val="00366FF2"/>
    <w:rsid w:val="00367BD6"/>
    <w:rsid w:val="0038175F"/>
    <w:rsid w:val="00386E21"/>
    <w:rsid w:val="003928D7"/>
    <w:rsid w:val="003959EF"/>
    <w:rsid w:val="003A42D7"/>
    <w:rsid w:val="003B5934"/>
    <w:rsid w:val="003E2616"/>
    <w:rsid w:val="003F7664"/>
    <w:rsid w:val="00401B43"/>
    <w:rsid w:val="00401F0D"/>
    <w:rsid w:val="00402798"/>
    <w:rsid w:val="00410057"/>
    <w:rsid w:val="0042016D"/>
    <w:rsid w:val="00423BA6"/>
    <w:rsid w:val="0042696A"/>
    <w:rsid w:val="00432060"/>
    <w:rsid w:val="00435A24"/>
    <w:rsid w:val="00440086"/>
    <w:rsid w:val="004437DD"/>
    <w:rsid w:val="00443FDA"/>
    <w:rsid w:val="0044455C"/>
    <w:rsid w:val="00447A84"/>
    <w:rsid w:val="00450ADE"/>
    <w:rsid w:val="00452AAF"/>
    <w:rsid w:val="00454613"/>
    <w:rsid w:val="004619B5"/>
    <w:rsid w:val="00463A15"/>
    <w:rsid w:val="00470993"/>
    <w:rsid w:val="00494FDF"/>
    <w:rsid w:val="004A791D"/>
    <w:rsid w:val="004B27E7"/>
    <w:rsid w:val="004B2F74"/>
    <w:rsid w:val="004B6AB1"/>
    <w:rsid w:val="004C05A9"/>
    <w:rsid w:val="004C4F27"/>
    <w:rsid w:val="004D250A"/>
    <w:rsid w:val="004D434C"/>
    <w:rsid w:val="004D54CC"/>
    <w:rsid w:val="004D788B"/>
    <w:rsid w:val="004E2613"/>
    <w:rsid w:val="004E4154"/>
    <w:rsid w:val="004F4993"/>
    <w:rsid w:val="00502736"/>
    <w:rsid w:val="00507FF8"/>
    <w:rsid w:val="005127F1"/>
    <w:rsid w:val="00515ECE"/>
    <w:rsid w:val="005171E6"/>
    <w:rsid w:val="00530530"/>
    <w:rsid w:val="00537401"/>
    <w:rsid w:val="00546C9A"/>
    <w:rsid w:val="00552499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6B2"/>
    <w:rsid w:val="005B3DAE"/>
    <w:rsid w:val="005D0242"/>
    <w:rsid w:val="005E5A60"/>
    <w:rsid w:val="005E7435"/>
    <w:rsid w:val="005F3E1D"/>
    <w:rsid w:val="005F3EF5"/>
    <w:rsid w:val="005F436A"/>
    <w:rsid w:val="006075EE"/>
    <w:rsid w:val="006119E2"/>
    <w:rsid w:val="00612394"/>
    <w:rsid w:val="00613955"/>
    <w:rsid w:val="0062122A"/>
    <w:rsid w:val="00623545"/>
    <w:rsid w:val="00623B7D"/>
    <w:rsid w:val="00624103"/>
    <w:rsid w:val="00634AA9"/>
    <w:rsid w:val="00645BB2"/>
    <w:rsid w:val="00646813"/>
    <w:rsid w:val="00646E13"/>
    <w:rsid w:val="00647D21"/>
    <w:rsid w:val="006549F1"/>
    <w:rsid w:val="00654F55"/>
    <w:rsid w:val="006721D7"/>
    <w:rsid w:val="00676919"/>
    <w:rsid w:val="00683988"/>
    <w:rsid w:val="0069542E"/>
    <w:rsid w:val="006A134D"/>
    <w:rsid w:val="006A21E3"/>
    <w:rsid w:val="006A4ECD"/>
    <w:rsid w:val="006A6865"/>
    <w:rsid w:val="006B0A3B"/>
    <w:rsid w:val="006B3BFC"/>
    <w:rsid w:val="006B53C5"/>
    <w:rsid w:val="006B5FE9"/>
    <w:rsid w:val="006B7EAC"/>
    <w:rsid w:val="006C58EE"/>
    <w:rsid w:val="006C6C1C"/>
    <w:rsid w:val="006C6DE5"/>
    <w:rsid w:val="006D1B18"/>
    <w:rsid w:val="006D3C09"/>
    <w:rsid w:val="006D40EA"/>
    <w:rsid w:val="006D50DF"/>
    <w:rsid w:val="006E0E53"/>
    <w:rsid w:val="006E194C"/>
    <w:rsid w:val="006E2BEB"/>
    <w:rsid w:val="006E34C7"/>
    <w:rsid w:val="00703DAC"/>
    <w:rsid w:val="00704D11"/>
    <w:rsid w:val="0070793B"/>
    <w:rsid w:val="007125C9"/>
    <w:rsid w:val="0071340A"/>
    <w:rsid w:val="0071559B"/>
    <w:rsid w:val="00722B4D"/>
    <w:rsid w:val="00725077"/>
    <w:rsid w:val="00726E61"/>
    <w:rsid w:val="00732FF4"/>
    <w:rsid w:val="007416AF"/>
    <w:rsid w:val="00741AA4"/>
    <w:rsid w:val="007517CC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993"/>
    <w:rsid w:val="00787F01"/>
    <w:rsid w:val="00790736"/>
    <w:rsid w:val="007921D6"/>
    <w:rsid w:val="0079649E"/>
    <w:rsid w:val="007A1E5C"/>
    <w:rsid w:val="007C6102"/>
    <w:rsid w:val="007D23A2"/>
    <w:rsid w:val="007D5C2F"/>
    <w:rsid w:val="007D652D"/>
    <w:rsid w:val="007E0A07"/>
    <w:rsid w:val="007E227F"/>
    <w:rsid w:val="007F6F3E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359D1"/>
    <w:rsid w:val="00835FF0"/>
    <w:rsid w:val="00841725"/>
    <w:rsid w:val="00842E85"/>
    <w:rsid w:val="00845BEB"/>
    <w:rsid w:val="00846A65"/>
    <w:rsid w:val="00853E25"/>
    <w:rsid w:val="008548C9"/>
    <w:rsid w:val="00857F80"/>
    <w:rsid w:val="00863879"/>
    <w:rsid w:val="008A0D32"/>
    <w:rsid w:val="008A20D9"/>
    <w:rsid w:val="008A4385"/>
    <w:rsid w:val="008A6B5A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384C"/>
    <w:rsid w:val="009341BC"/>
    <w:rsid w:val="009368BD"/>
    <w:rsid w:val="00942440"/>
    <w:rsid w:val="0094378F"/>
    <w:rsid w:val="00943D50"/>
    <w:rsid w:val="00946B9D"/>
    <w:rsid w:val="00947183"/>
    <w:rsid w:val="009477C2"/>
    <w:rsid w:val="00947A98"/>
    <w:rsid w:val="00950F34"/>
    <w:rsid w:val="0097351C"/>
    <w:rsid w:val="00976291"/>
    <w:rsid w:val="00976348"/>
    <w:rsid w:val="00985515"/>
    <w:rsid w:val="00985F4A"/>
    <w:rsid w:val="00994F1E"/>
    <w:rsid w:val="00995B29"/>
    <w:rsid w:val="00997843"/>
    <w:rsid w:val="009B39FF"/>
    <w:rsid w:val="009B3BED"/>
    <w:rsid w:val="009C2A8C"/>
    <w:rsid w:val="009C6691"/>
    <w:rsid w:val="009D2F86"/>
    <w:rsid w:val="009E1C6F"/>
    <w:rsid w:val="009E23BC"/>
    <w:rsid w:val="009E4B1C"/>
    <w:rsid w:val="009E5253"/>
    <w:rsid w:val="009F2C09"/>
    <w:rsid w:val="00A05EAA"/>
    <w:rsid w:val="00A10B82"/>
    <w:rsid w:val="00A1275B"/>
    <w:rsid w:val="00A1419E"/>
    <w:rsid w:val="00A159D1"/>
    <w:rsid w:val="00A22EFC"/>
    <w:rsid w:val="00A23625"/>
    <w:rsid w:val="00A30ADB"/>
    <w:rsid w:val="00A3641C"/>
    <w:rsid w:val="00A40ED5"/>
    <w:rsid w:val="00A43886"/>
    <w:rsid w:val="00A47F53"/>
    <w:rsid w:val="00A5194B"/>
    <w:rsid w:val="00A51FD4"/>
    <w:rsid w:val="00A52F82"/>
    <w:rsid w:val="00A532FF"/>
    <w:rsid w:val="00A53427"/>
    <w:rsid w:val="00A80DB1"/>
    <w:rsid w:val="00A830AE"/>
    <w:rsid w:val="00A85701"/>
    <w:rsid w:val="00A90B8F"/>
    <w:rsid w:val="00A92DCA"/>
    <w:rsid w:val="00AA1BE1"/>
    <w:rsid w:val="00AA39BE"/>
    <w:rsid w:val="00AA6DFD"/>
    <w:rsid w:val="00AA70CE"/>
    <w:rsid w:val="00AB11D9"/>
    <w:rsid w:val="00AB6833"/>
    <w:rsid w:val="00AC0968"/>
    <w:rsid w:val="00AC3B5E"/>
    <w:rsid w:val="00AD0569"/>
    <w:rsid w:val="00AD3AEA"/>
    <w:rsid w:val="00AE50CC"/>
    <w:rsid w:val="00AF31A9"/>
    <w:rsid w:val="00AF335A"/>
    <w:rsid w:val="00B05DA8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57EDF"/>
    <w:rsid w:val="00B632F2"/>
    <w:rsid w:val="00B81229"/>
    <w:rsid w:val="00B8277E"/>
    <w:rsid w:val="00B8462E"/>
    <w:rsid w:val="00B853EB"/>
    <w:rsid w:val="00B93BB6"/>
    <w:rsid w:val="00B952CD"/>
    <w:rsid w:val="00B97FA7"/>
    <w:rsid w:val="00BA2A88"/>
    <w:rsid w:val="00BB6F26"/>
    <w:rsid w:val="00BB7346"/>
    <w:rsid w:val="00BB7D9D"/>
    <w:rsid w:val="00BD02B8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55DF2"/>
    <w:rsid w:val="00C609F8"/>
    <w:rsid w:val="00C6320D"/>
    <w:rsid w:val="00C71265"/>
    <w:rsid w:val="00C764CD"/>
    <w:rsid w:val="00C817B9"/>
    <w:rsid w:val="00C8268E"/>
    <w:rsid w:val="00C83304"/>
    <w:rsid w:val="00C85A1D"/>
    <w:rsid w:val="00C942F9"/>
    <w:rsid w:val="00C960B1"/>
    <w:rsid w:val="00CA30CA"/>
    <w:rsid w:val="00CA517F"/>
    <w:rsid w:val="00CC0C61"/>
    <w:rsid w:val="00CC19DD"/>
    <w:rsid w:val="00CD1091"/>
    <w:rsid w:val="00CD1AF1"/>
    <w:rsid w:val="00CD28E8"/>
    <w:rsid w:val="00CD72DD"/>
    <w:rsid w:val="00CD74FA"/>
    <w:rsid w:val="00CE26A6"/>
    <w:rsid w:val="00CE56D6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09CC"/>
    <w:rsid w:val="00D956E2"/>
    <w:rsid w:val="00DA0123"/>
    <w:rsid w:val="00DA0313"/>
    <w:rsid w:val="00DA1FA3"/>
    <w:rsid w:val="00DA5BED"/>
    <w:rsid w:val="00DB0B0D"/>
    <w:rsid w:val="00DB6A9B"/>
    <w:rsid w:val="00DC4C6A"/>
    <w:rsid w:val="00DC5380"/>
    <w:rsid w:val="00DD3E15"/>
    <w:rsid w:val="00DD77AC"/>
    <w:rsid w:val="00DE3FFF"/>
    <w:rsid w:val="00DF2D2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370F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D50EE"/>
    <w:rsid w:val="00EE42B0"/>
    <w:rsid w:val="00EE5A9D"/>
    <w:rsid w:val="00EE701B"/>
    <w:rsid w:val="00EF610D"/>
    <w:rsid w:val="00F02CB2"/>
    <w:rsid w:val="00F041F1"/>
    <w:rsid w:val="00F12F1D"/>
    <w:rsid w:val="00F13814"/>
    <w:rsid w:val="00F14F57"/>
    <w:rsid w:val="00F21967"/>
    <w:rsid w:val="00F31860"/>
    <w:rsid w:val="00F3263A"/>
    <w:rsid w:val="00F33D90"/>
    <w:rsid w:val="00F34483"/>
    <w:rsid w:val="00F34687"/>
    <w:rsid w:val="00F36731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3643"/>
    <w:rsid w:val="00F953EF"/>
    <w:rsid w:val="00FA1D15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5D06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647D21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CD1091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647D21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E9370F"/>
    <w:pPr>
      <w:suppressAutoHyphens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E9370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semiHidden/>
    <w:unhideWhenUsed/>
    <w:rsid w:val="00E93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B5E22A07-1D93-41E7-8719-D0DC750112C8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299</Words>
  <Characters>1650</Characters>
  <Application/>
  <DocSecurity>0</DocSecurity>
  <Lines>13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1946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