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BD0F" w14:textId="77777777" w:rsidR="00410D52" w:rsidRPr="00410D52" w:rsidRDefault="00410D52" w:rsidP="00410D52">
      <w:pPr>
        <w:pStyle w:val="Prrafo1"/>
        <w:rPr>
          <w:b/>
          <w:bCs/>
          <w:sz w:val="28"/>
          <w:szCs w:val="28"/>
        </w:rPr>
      </w:pPr>
      <w:r w:rsidRPr="00410D52">
        <w:rPr>
          <w:b/>
          <w:bCs/>
          <w:sz w:val="28"/>
          <w:szCs w:val="28"/>
        </w:rPr>
        <w:t>Annex II: Acta de nomenament de l'Administrador.</w:t>
      </w:r>
    </w:p>
    <w:p w14:paraId="2C1EEA4A" w14:textId="6594DE88" w:rsidR="00CD28E8" w:rsidRPr="0013666C" w:rsidRDefault="00410D52" w:rsidP="00CD28E8">
      <w:pPr>
        <w:pStyle w:val="Prrafo1"/>
      </w:pPr>
      <w:r>
        <w:t>Na/En</w:t>
      </w:r>
      <w:r w:rsidR="00CD28E8" w:rsidRPr="0013666C">
        <w:t xml:space="preserve"> </w:t>
      </w:r>
      <w:r w:rsidR="00C343FB">
        <w:rPr>
          <w:u w:val="single"/>
        </w:rPr>
        <w:t xml:space="preserve">                                                                                    </w:t>
      </w:r>
      <w:r w:rsidR="00100FE7">
        <w:rPr>
          <w:u w:val="single"/>
        </w:rPr>
        <w:t xml:space="preserve">          </w:t>
      </w:r>
      <w:r w:rsidR="00C343FB">
        <w:rPr>
          <w:u w:val="single"/>
        </w:rPr>
        <w:t xml:space="preserve">               </w:t>
      </w:r>
      <w:r w:rsidR="00CD28E8" w:rsidRPr="0013666C">
        <w:t xml:space="preserve">, </w:t>
      </w:r>
      <w:r>
        <w:t>amb</w:t>
      </w:r>
      <w:r w:rsidR="00CD28E8" w:rsidRPr="0013666C">
        <w:t xml:space="preserve"> DNI </w:t>
      </w:r>
      <w:r w:rsidR="00C343FB">
        <w:rPr>
          <w:u w:val="single"/>
        </w:rPr>
        <w:t xml:space="preserve"> </w:t>
      </w:r>
      <w:r w:rsidR="00100FE7">
        <w:rPr>
          <w:u w:val="single"/>
        </w:rPr>
        <w:t xml:space="preserve">       </w:t>
      </w:r>
      <w:r w:rsidR="00C343FB">
        <w:rPr>
          <w:u w:val="single"/>
        </w:rPr>
        <w:t xml:space="preserve">               </w:t>
      </w:r>
      <w:r w:rsidR="00CD28E8" w:rsidRPr="0013666C">
        <w:t xml:space="preserve">, </w:t>
      </w:r>
      <w:r w:rsidR="001C1316" w:rsidRPr="00410D52">
        <w:t>actuant en qualitat de Secretari/a de la Comunitat de Propietaris</w:t>
      </w:r>
      <w:r w:rsidR="00CD28E8" w:rsidRPr="0013666C">
        <w:t xml:space="preserve"> </w:t>
      </w:r>
      <w:r w:rsidR="00C343FB">
        <w:rPr>
          <w:u w:val="single"/>
        </w:rPr>
        <w:t xml:space="preserve">                                            </w:t>
      </w:r>
      <w:r w:rsidR="00100FE7">
        <w:rPr>
          <w:u w:val="single"/>
        </w:rPr>
        <w:t xml:space="preserve"> </w:t>
      </w:r>
      <w:r w:rsidR="00C343FB">
        <w:rPr>
          <w:u w:val="single"/>
        </w:rPr>
        <w:t xml:space="preserve">      </w:t>
      </w:r>
      <w:r w:rsidR="00CD28E8" w:rsidRPr="0013666C">
        <w:t xml:space="preserve">, </w:t>
      </w:r>
      <w:r w:rsidR="001C1316" w:rsidRPr="00410D52">
        <w:t>amb domicili a l'efecte de notificacions en</w:t>
      </w:r>
      <w:r w:rsidR="00CD28E8" w:rsidRPr="0013666C">
        <w:t xml:space="preserve"> </w:t>
      </w:r>
      <w:r w:rsidR="00C343FB">
        <w:rPr>
          <w:u w:val="single"/>
        </w:rPr>
        <w:t xml:space="preserve">                                                                     </w:t>
      </w:r>
      <w:r w:rsidR="00100FE7">
        <w:rPr>
          <w:u w:val="single"/>
        </w:rPr>
        <w:t xml:space="preserve">  </w:t>
      </w:r>
      <w:r w:rsidR="00C343FB">
        <w:rPr>
          <w:u w:val="single"/>
        </w:rPr>
        <w:t xml:space="preserve">                      </w:t>
      </w:r>
      <w:r w:rsidR="000A6D18">
        <w:t>.</w:t>
      </w:r>
    </w:p>
    <w:p w14:paraId="390EE7C8" w14:textId="77777777" w:rsidR="00CD28E8" w:rsidRPr="0013666C" w:rsidRDefault="00CD28E8" w:rsidP="00CD28E8">
      <w:pPr>
        <w:pStyle w:val="Prrafo1"/>
      </w:pPr>
      <w:r w:rsidRPr="0013666C">
        <w:rPr>
          <w:b/>
          <w:bCs/>
          <w:u w:val="single"/>
        </w:rPr>
        <w:t>CERTIFICA</w:t>
      </w:r>
      <w:r w:rsidRPr="0013666C">
        <w:rPr>
          <w:b/>
          <w:bCs/>
        </w:rPr>
        <w:t>:</w:t>
      </w:r>
    </w:p>
    <w:p w14:paraId="71E34C75" w14:textId="4B37ABFF" w:rsidR="00A30DF5" w:rsidRDefault="00CD28E8" w:rsidP="00A30DF5">
      <w:pPr>
        <w:pStyle w:val="Prrafo1"/>
      </w:pPr>
      <w:r w:rsidRPr="0013666C">
        <w:t xml:space="preserve">Que en la Junta General </w:t>
      </w:r>
      <w:r w:rsidR="00C06795">
        <w:t>Ordinari</w:t>
      </w:r>
      <w:r w:rsidR="003035C4">
        <w:t xml:space="preserve">a </w:t>
      </w:r>
      <w:r w:rsidR="00C06795">
        <w:sym w:font="Wingdings" w:char="F06F"/>
      </w:r>
      <w:r w:rsidR="00C06795">
        <w:t xml:space="preserve"> </w:t>
      </w:r>
      <w:r w:rsidR="003035C4">
        <w:t>/</w:t>
      </w:r>
      <w:r w:rsidR="00C06795">
        <w:t xml:space="preserve"> Extraordinaria</w:t>
      </w:r>
      <w:r w:rsidRPr="0013666C">
        <w:t xml:space="preserve"> </w:t>
      </w:r>
      <w:r w:rsidR="00C06795">
        <w:sym w:font="Wingdings" w:char="F06F"/>
      </w:r>
      <w:r w:rsidR="003035C4">
        <w:t xml:space="preserve"> </w:t>
      </w:r>
      <w:r w:rsidR="00A30DF5" w:rsidRPr="00410D52">
        <w:t>la Comunitat de Propietaris celebrada el</w:t>
      </w:r>
      <w:r w:rsidR="00A30DF5" w:rsidRPr="00410D52">
        <w:br/>
        <w:t>dia</w:t>
      </w:r>
      <w:r w:rsidR="00C343FB">
        <w:rPr>
          <w:u w:val="single"/>
        </w:rPr>
        <w:t xml:space="preserve">             </w:t>
      </w:r>
      <w:r w:rsidR="00325C1A">
        <w:rPr>
          <w:u w:val="single"/>
        </w:rPr>
        <w:t xml:space="preserve">     </w:t>
      </w:r>
      <w:r w:rsidR="00C343FB">
        <w:rPr>
          <w:u w:val="single"/>
        </w:rPr>
        <w:t xml:space="preserve">          </w:t>
      </w:r>
      <w:r w:rsidRPr="0013666C">
        <w:t xml:space="preserve">, en </w:t>
      </w:r>
      <w:r w:rsidR="00C343FB">
        <w:rPr>
          <w:u w:val="single"/>
        </w:rPr>
        <w:t xml:space="preserve">                        </w:t>
      </w:r>
      <w:r w:rsidR="00325C1A">
        <w:rPr>
          <w:u w:val="single"/>
        </w:rPr>
        <w:t xml:space="preserve">                                                              </w:t>
      </w:r>
      <w:r w:rsidR="00C343FB">
        <w:rPr>
          <w:u w:val="single"/>
        </w:rPr>
        <w:t xml:space="preserve">      </w:t>
      </w:r>
      <w:r w:rsidRPr="0013666C">
        <w:t xml:space="preserve">, </w:t>
      </w:r>
      <w:r w:rsidR="00410D52" w:rsidRPr="00410D52">
        <w:t>degudament convocada conforme al que s'estableix en la Llei de Propietat Horitzontal i en els Estatuts de la Comunitat, es van adoptar, entre altres, els següents acords:</w:t>
      </w:r>
    </w:p>
    <w:p w14:paraId="1E9A7DBF" w14:textId="27D6BB7D" w:rsidR="007E327B" w:rsidRPr="00652D38" w:rsidRDefault="00410D52" w:rsidP="00A30DF5">
      <w:pPr>
        <w:pStyle w:val="Prrafo1"/>
        <w:rPr>
          <w:b/>
          <w:bCs/>
        </w:rPr>
      </w:pPr>
      <w:r w:rsidRPr="00652D38">
        <w:rPr>
          <w:b/>
          <w:bCs/>
        </w:rPr>
        <w:t>1. Nomenament de l'Administrador com apoderat de la Comunitat per a sol·licitar, obtindre i utilitzar el certificat electrònic en les relacions amb les Administracions Públiques.</w:t>
      </w:r>
    </w:p>
    <w:p w14:paraId="3248D0D6" w14:textId="77777777" w:rsidR="000E475C" w:rsidRDefault="00410D52" w:rsidP="00A30DF5">
      <w:pPr>
        <w:pStyle w:val="Prrafo1"/>
      </w:pPr>
      <w:r w:rsidRPr="00410D52">
        <w:t>Obert el punt, s'exposa la necessitat d'habilitar a l'Administrador de Finques per a obtindre i gestionar el certificat electrònic de la Comunitat, a fi de realitzar tràmits davant Administracions Públiques, organismes i entitats, en compliment de les obligacions telemàtiques actualment exigides.</w:t>
      </w:r>
    </w:p>
    <w:p w14:paraId="5657BE72" w14:textId="2E80804E" w:rsidR="007E327B" w:rsidRPr="007E327B" w:rsidRDefault="00410D52" w:rsidP="00A30DF5">
      <w:pPr>
        <w:pStyle w:val="Prrafo1"/>
      </w:pPr>
      <w:r w:rsidRPr="00410D52">
        <w:t>Després de l'oportuna deliberació, la Junta, per majoria legalment suficient, adopta el següent acord: Nomenar com apoderat de la Comunitat de Propietaris</w:t>
      </w:r>
      <w:r w:rsidR="007E327B">
        <w:t xml:space="preserve"> </w:t>
      </w:r>
      <w:r w:rsidRPr="00410D52">
        <w:t xml:space="preserve">a </w:t>
      </w:r>
      <w:r w:rsidR="007E327B">
        <w:t xml:space="preserve">Na/En </w:t>
      </w:r>
      <w:r w:rsidR="007E327B" w:rsidRPr="007E327B">
        <w:rPr>
          <w:u w:val="single"/>
        </w:rPr>
        <w:t xml:space="preserve">                                                                              </w:t>
      </w:r>
      <w:r w:rsidRPr="00410D52">
        <w:t>, Administrador de Finques col·legiat núm.</w:t>
      </w:r>
      <w:r w:rsidR="007E327B" w:rsidRPr="007E327B">
        <w:rPr>
          <w:u w:val="single"/>
        </w:rPr>
        <w:t xml:space="preserve">         </w:t>
      </w:r>
      <w:r w:rsidRPr="007E327B">
        <w:rPr>
          <w:u w:val="single"/>
        </w:rPr>
        <w:t xml:space="preserve"> </w:t>
      </w:r>
      <w:r w:rsidRPr="00410D52">
        <w:t>, pertanyent al Col·legi d'Administradors de Finques</w:t>
      </w:r>
      <w:r w:rsidRPr="00410D52">
        <w:br/>
        <w:t>de</w:t>
      </w:r>
      <w:r w:rsidR="007E327B" w:rsidRPr="007E327B">
        <w:rPr>
          <w:u w:val="single"/>
        </w:rPr>
        <w:t xml:space="preserve">                                                              </w:t>
      </w:r>
      <w:r w:rsidRPr="007E327B">
        <w:rPr>
          <w:u w:val="single"/>
        </w:rPr>
        <w:t xml:space="preserve"> </w:t>
      </w:r>
      <w:r w:rsidRPr="00410D52">
        <w:t>, amb domicili professional en</w:t>
      </w:r>
      <w:r w:rsidR="007E327B" w:rsidRPr="007E327B">
        <w:rPr>
          <w:u w:val="single"/>
        </w:rPr>
        <w:t xml:space="preserve">                       </w:t>
      </w:r>
      <w:r w:rsidRPr="007E327B">
        <w:rPr>
          <w:u w:val="single"/>
        </w:rPr>
        <w:t xml:space="preserve"> </w:t>
      </w:r>
      <w:r w:rsidRPr="00410D52">
        <w:t>. Se li conferi</w:t>
      </w:r>
      <w:r w:rsidR="007E327B">
        <w:t>x</w:t>
      </w:r>
      <w:r w:rsidRPr="00410D52">
        <w:t xml:space="preserve"> de manera (temporal </w:t>
      </w:r>
      <w:r w:rsidR="007E327B">
        <w:sym w:font="Wingdings" w:char="F06F"/>
      </w:r>
      <w:r w:rsidRPr="00410D52">
        <w:t xml:space="preserve"> /indefinida </w:t>
      </w:r>
      <w:r w:rsidR="007E327B">
        <w:sym w:font="Wingdings" w:char="F06F"/>
      </w:r>
      <w:r w:rsidRPr="00410D52">
        <w:t xml:space="preserve">) mandat exprés i suficient per a: </w:t>
      </w:r>
      <w:r w:rsidRPr="007E327B">
        <w:rPr>
          <w:i/>
          <w:iCs/>
        </w:rPr>
        <w:t>Sol·licitar, obtindre i renovar, en nom de la Comunitat, el certificat electrònic o qualsevol sistema d'identificació electrònica vàlid i a utilitzar-lo en totes les gestions telemàtiques necessàries davant Administracions Públiques, organismes i entitats públiques o privades que el requerisquen.</w:t>
      </w:r>
    </w:p>
    <w:p w14:paraId="1C8076CB" w14:textId="6BD7F17A" w:rsidR="00410D52" w:rsidRDefault="00410D52" w:rsidP="00A30DF5">
      <w:pPr>
        <w:pStyle w:val="Prrafo1"/>
      </w:pPr>
      <w:r w:rsidRPr="00410D52">
        <w:br/>
        <w:t>I per deixar-ne constància als efectes oportuns, expedisc la present certificació amb el vistiplau del President, en , a la data de la signatura electrònica:</w:t>
      </w:r>
    </w:p>
    <w:p w14:paraId="488278FA" w14:textId="77777777" w:rsidR="00CD28E8" w:rsidRPr="0013666C" w:rsidRDefault="00CD28E8" w:rsidP="00CD28E8">
      <w:pPr>
        <w:pStyle w:val="Prrafo1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CD28E8" w:rsidRPr="00990C7B" w14:paraId="3AEA4B67" w14:textId="77777777" w:rsidTr="001A3B02">
        <w:trPr>
          <w:trHeight w:val="2024"/>
        </w:trPr>
        <w:tc>
          <w:tcPr>
            <w:tcW w:w="4669" w:type="dxa"/>
          </w:tcPr>
          <w:p w14:paraId="5067DD1F" w14:textId="09544E51" w:rsidR="00CD28E8" w:rsidRDefault="00CD28E8" w:rsidP="001A3B02">
            <w:pPr>
              <w:pStyle w:val="Prrafo1"/>
            </w:pPr>
            <w:r w:rsidRPr="0013666C">
              <w:rPr>
                <w:b/>
                <w:bCs/>
              </w:rPr>
              <w:t>V.ºB.º</w:t>
            </w:r>
            <w:r>
              <w:rPr>
                <w:b/>
                <w:bCs/>
              </w:rPr>
              <w:t xml:space="preserve"> </w:t>
            </w:r>
            <w:r w:rsidRPr="0013666C">
              <w:rPr>
                <w:b/>
                <w:bCs/>
              </w:rPr>
              <w:t>El/La President/a</w:t>
            </w:r>
          </w:p>
        </w:tc>
        <w:tc>
          <w:tcPr>
            <w:tcW w:w="4669" w:type="dxa"/>
          </w:tcPr>
          <w:p w14:paraId="3B9AC0FC" w14:textId="656A2F78" w:rsidR="00CD28E8" w:rsidRPr="00C343FB" w:rsidRDefault="00CD28E8" w:rsidP="001A3B02">
            <w:pPr>
              <w:pStyle w:val="Prrafo1"/>
              <w:rPr>
                <w:lang w:val="pt-PT"/>
              </w:rPr>
            </w:pPr>
            <w:r w:rsidRPr="00C343FB">
              <w:rPr>
                <w:b/>
                <w:bCs/>
                <w:lang w:val="pt-PT"/>
              </w:rPr>
              <w:t>Secretari/a o Administrador/a-Secretari/a</w:t>
            </w:r>
          </w:p>
        </w:tc>
      </w:tr>
    </w:tbl>
    <w:p w14:paraId="229291D6" w14:textId="7FC20F19" w:rsidR="00775246" w:rsidRPr="00C343FB" w:rsidRDefault="00775246" w:rsidP="00CD28E8">
      <w:pPr>
        <w:rPr>
          <w:rFonts w:eastAsiaTheme="majorEastAsia"/>
          <w:lang w:val="pt-PT"/>
        </w:rPr>
      </w:pPr>
    </w:p>
    <w:sectPr w:rsidR="00775246" w:rsidRPr="00C343FB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F4C79" w14:textId="77777777" w:rsidR="00C4429B" w:rsidRDefault="00C4429B" w:rsidP="007E0A07">
      <w:r>
        <w:separator/>
      </w:r>
    </w:p>
  </w:endnote>
  <w:endnote w:type="continuationSeparator" w:id="0">
    <w:p w14:paraId="6B8605A6" w14:textId="77777777" w:rsidR="00C4429B" w:rsidRDefault="00C4429B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FDD2E" w14:textId="77777777" w:rsidR="00C4429B" w:rsidRDefault="00C4429B" w:rsidP="007E0A07">
      <w:r>
        <w:separator/>
      </w:r>
    </w:p>
  </w:footnote>
  <w:footnote w:type="continuationSeparator" w:id="0">
    <w:p w14:paraId="2B97E358" w14:textId="77777777" w:rsidR="00C4429B" w:rsidRDefault="00C4429B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7"/>
  </w:num>
  <w:num w:numId="4" w16cid:durableId="1976447678">
    <w:abstractNumId w:val="14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2"/>
  </w:num>
  <w:num w:numId="10" w16cid:durableId="1823618240">
    <w:abstractNumId w:val="18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5"/>
  </w:num>
  <w:num w:numId="15" w16cid:durableId="222527287">
    <w:abstractNumId w:val="4"/>
  </w:num>
  <w:num w:numId="16" w16cid:durableId="1741292219">
    <w:abstractNumId w:val="16"/>
  </w:num>
  <w:num w:numId="17" w16cid:durableId="338428936">
    <w:abstractNumId w:val="13"/>
  </w:num>
  <w:num w:numId="18" w16cid:durableId="206530166">
    <w:abstractNumId w:val="2"/>
  </w:num>
  <w:num w:numId="19" w16cid:durableId="141139354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16AA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A6D18"/>
    <w:rsid w:val="000B09F5"/>
    <w:rsid w:val="000B121D"/>
    <w:rsid w:val="000B2AE7"/>
    <w:rsid w:val="000C4855"/>
    <w:rsid w:val="000E475C"/>
    <w:rsid w:val="000F1BCF"/>
    <w:rsid w:val="00100FE7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628B1"/>
    <w:rsid w:val="00181F8A"/>
    <w:rsid w:val="00186AB1"/>
    <w:rsid w:val="00187B2B"/>
    <w:rsid w:val="0019431D"/>
    <w:rsid w:val="001A6D00"/>
    <w:rsid w:val="001B563B"/>
    <w:rsid w:val="001C0006"/>
    <w:rsid w:val="001C1316"/>
    <w:rsid w:val="001C2B3C"/>
    <w:rsid w:val="001C414F"/>
    <w:rsid w:val="001D3B9F"/>
    <w:rsid w:val="001F3ACF"/>
    <w:rsid w:val="001F633E"/>
    <w:rsid w:val="00202885"/>
    <w:rsid w:val="00203897"/>
    <w:rsid w:val="002111EA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035C4"/>
    <w:rsid w:val="00312A2F"/>
    <w:rsid w:val="00316554"/>
    <w:rsid w:val="003235C1"/>
    <w:rsid w:val="00325C1A"/>
    <w:rsid w:val="0033493A"/>
    <w:rsid w:val="00336C9D"/>
    <w:rsid w:val="00363840"/>
    <w:rsid w:val="00366DDC"/>
    <w:rsid w:val="00366FF2"/>
    <w:rsid w:val="00367BD6"/>
    <w:rsid w:val="00386E21"/>
    <w:rsid w:val="003928D7"/>
    <w:rsid w:val="003959EF"/>
    <w:rsid w:val="003B5934"/>
    <w:rsid w:val="003E2616"/>
    <w:rsid w:val="003F17F7"/>
    <w:rsid w:val="003F7664"/>
    <w:rsid w:val="00401B43"/>
    <w:rsid w:val="00401F0D"/>
    <w:rsid w:val="00402798"/>
    <w:rsid w:val="00410057"/>
    <w:rsid w:val="00410D52"/>
    <w:rsid w:val="00423BA6"/>
    <w:rsid w:val="0042696A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2613"/>
    <w:rsid w:val="004E4154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6644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F436A"/>
    <w:rsid w:val="006119E2"/>
    <w:rsid w:val="00612394"/>
    <w:rsid w:val="00613955"/>
    <w:rsid w:val="0062122A"/>
    <w:rsid w:val="00623545"/>
    <w:rsid w:val="00623B7D"/>
    <w:rsid w:val="00624103"/>
    <w:rsid w:val="006432CF"/>
    <w:rsid w:val="00645BB2"/>
    <w:rsid w:val="00646E13"/>
    <w:rsid w:val="00652D38"/>
    <w:rsid w:val="00654F55"/>
    <w:rsid w:val="00676919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7E327B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41725"/>
    <w:rsid w:val="00842E85"/>
    <w:rsid w:val="00845BEB"/>
    <w:rsid w:val="00846A65"/>
    <w:rsid w:val="00853E25"/>
    <w:rsid w:val="008548C9"/>
    <w:rsid w:val="00857F80"/>
    <w:rsid w:val="008A0D32"/>
    <w:rsid w:val="008A20D9"/>
    <w:rsid w:val="008A4385"/>
    <w:rsid w:val="008A5B38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11FF8"/>
    <w:rsid w:val="009212D8"/>
    <w:rsid w:val="00921645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4134"/>
    <w:rsid w:val="00985515"/>
    <w:rsid w:val="00985F4A"/>
    <w:rsid w:val="00990C7B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1419E"/>
    <w:rsid w:val="00A23625"/>
    <w:rsid w:val="00A30ADB"/>
    <w:rsid w:val="00A30DF5"/>
    <w:rsid w:val="00A3641C"/>
    <w:rsid w:val="00A43886"/>
    <w:rsid w:val="00A47F53"/>
    <w:rsid w:val="00A5194B"/>
    <w:rsid w:val="00A52F82"/>
    <w:rsid w:val="00A532FF"/>
    <w:rsid w:val="00A61DB9"/>
    <w:rsid w:val="00A80DB1"/>
    <w:rsid w:val="00A85701"/>
    <w:rsid w:val="00A92DCA"/>
    <w:rsid w:val="00AA39BE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3E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06795"/>
    <w:rsid w:val="00C11AB5"/>
    <w:rsid w:val="00C13694"/>
    <w:rsid w:val="00C14F96"/>
    <w:rsid w:val="00C20116"/>
    <w:rsid w:val="00C343FB"/>
    <w:rsid w:val="00C379E2"/>
    <w:rsid w:val="00C4429B"/>
    <w:rsid w:val="00C4684C"/>
    <w:rsid w:val="00C5373B"/>
    <w:rsid w:val="00C56808"/>
    <w:rsid w:val="00C6320D"/>
    <w:rsid w:val="00C764CD"/>
    <w:rsid w:val="00C817B9"/>
    <w:rsid w:val="00C8268E"/>
    <w:rsid w:val="00C83304"/>
    <w:rsid w:val="00C942F9"/>
    <w:rsid w:val="00C960B1"/>
    <w:rsid w:val="00CA30CA"/>
    <w:rsid w:val="00CC0C61"/>
    <w:rsid w:val="00CD28E8"/>
    <w:rsid w:val="00CD72DD"/>
    <w:rsid w:val="00CD74FA"/>
    <w:rsid w:val="00CE2FAE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5F6362-F896-45B1-A28C-78B2E1E9F1D9}"/>
</file>

<file path=customXml/itemProps4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372</Words>
  <Characters>2049</Characters>
  <Application/>
  <DocSecurity>0</DocSecurity>
  <Lines>17</Lines>
  <Paragraphs>4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2417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