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97F" w14:textId="45CA2496" w:rsidR="004D250A" w:rsidRDefault="004D250A" w:rsidP="004D250A">
      <w:pPr>
        <w:pStyle w:val="Ttulo1"/>
        <w:numPr>
          <w:ilvl w:val="0"/>
          <w:numId w:val="0"/>
        </w:numPr>
      </w:pPr>
      <w:r>
        <w:t>ANEXO I. Mo</w:t>
      </w:r>
      <w:r>
        <w:t>d</w:t>
      </w:r>
      <w:r>
        <w:t>elo de certificado de vigencia de los cargos.</w:t>
      </w:r>
    </w:p>
    <w:p w14:paraId="32C185AD" w14:textId="58D33EEE" w:rsidR="004D250A" w:rsidRDefault="004D250A" w:rsidP="004D250A">
      <w:pPr>
        <w:pStyle w:val="Prrafo1"/>
        <w:spacing w:after="0"/>
      </w:pPr>
      <w:r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</w:t>
      </w:r>
      <w:r w:rsidRPr="00C67E6F">
        <w:t xml:space="preserve">, con DNI </w:t>
      </w:r>
      <w:r>
        <w:rPr>
          <w:u w:val="single"/>
        </w:rPr>
        <w:t xml:space="preserve">                               </w:t>
      </w:r>
      <w:r w:rsidRPr="00C67E6F">
        <w:t xml:space="preserve">, actuando en mi calidad de </w:t>
      </w:r>
      <w:r w:rsidR="006E194C">
        <w:t>secretario de la sociedad civil</w:t>
      </w:r>
      <w:r>
        <w:t xml:space="preserve"> </w:t>
      </w:r>
      <w:r>
        <w:rPr>
          <w:u w:val="single"/>
        </w:rPr>
        <w:t xml:space="preserve">       </w:t>
      </w:r>
      <w:r w:rsidR="006E194C">
        <w:rPr>
          <w:u w:val="single"/>
        </w:rPr>
        <w:t xml:space="preserve">              </w:t>
      </w:r>
      <w:r w:rsidR="006A6865">
        <w:rPr>
          <w:u w:val="single"/>
        </w:rPr>
        <w:t xml:space="preserve">                                    </w:t>
      </w:r>
      <w:r>
        <w:rPr>
          <w:u w:val="single"/>
        </w:rPr>
        <w:t xml:space="preserve">                        </w:t>
      </w:r>
      <w:r w:rsidRPr="00C67E6F">
        <w:t xml:space="preserve">, </w:t>
      </w:r>
    </w:p>
    <w:p w14:paraId="4531FB97" w14:textId="77777777" w:rsidR="004D250A" w:rsidRDefault="004D250A" w:rsidP="004D250A">
      <w:pPr>
        <w:pStyle w:val="Prrafo1"/>
        <w:spacing w:after="0"/>
      </w:pPr>
      <w:r w:rsidRPr="00C67E6F">
        <w:t>con CIF</w:t>
      </w:r>
      <w:r>
        <w:t xml:space="preserve"> </w:t>
      </w:r>
      <w:r>
        <w:rPr>
          <w:u w:val="single"/>
        </w:rPr>
        <w:t xml:space="preserve">                           </w:t>
      </w:r>
      <w:r w:rsidRPr="00C67E6F">
        <w:t xml:space="preserve"> y domicilio social 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</w:t>
      </w:r>
      <w:r w:rsidRPr="00C67E6F">
        <w:t xml:space="preserve">, </w:t>
      </w:r>
    </w:p>
    <w:p w14:paraId="298D9D1C" w14:textId="77777777" w:rsidR="004D250A" w:rsidRDefault="004D250A" w:rsidP="004D250A">
      <w:pPr>
        <w:pStyle w:val="Prrafo1"/>
        <w:spacing w:after="0"/>
      </w:pPr>
    </w:p>
    <w:p w14:paraId="38D0F910" w14:textId="77777777" w:rsidR="004D250A" w:rsidRPr="00C67E6F" w:rsidRDefault="004D250A" w:rsidP="004D250A">
      <w:pPr>
        <w:pStyle w:val="Prrafo1"/>
        <w:spacing w:after="0"/>
      </w:pPr>
      <w:r w:rsidRPr="00C67E6F">
        <w:rPr>
          <w:b/>
          <w:bCs/>
          <w:u w:val="single"/>
        </w:rPr>
        <w:t>CERTIFICO</w:t>
      </w:r>
      <w:r w:rsidRPr="00C67E6F">
        <w:t>:</w:t>
      </w:r>
    </w:p>
    <w:p w14:paraId="43EFB600" w14:textId="77777777" w:rsidR="004D250A" w:rsidRDefault="004D250A" w:rsidP="004D250A">
      <w:pPr>
        <w:pStyle w:val="Prrafo1"/>
        <w:spacing w:after="0"/>
      </w:pPr>
    </w:p>
    <w:p w14:paraId="5E25FA03" w14:textId="62EE5CF4" w:rsidR="004D250A" w:rsidRPr="00C67E6F" w:rsidRDefault="00DA5BED" w:rsidP="004D250A">
      <w:pPr>
        <w:pStyle w:val="Prrafo1"/>
        <w:spacing w:after="0"/>
      </w:pPr>
      <w:r>
        <w:t>Que el órgano de administración de la sociedad civil</w:t>
      </w:r>
      <w:r w:rsidR="004D250A" w:rsidRPr="00C67E6F">
        <w:t xml:space="preserve">, </w:t>
      </w:r>
      <w:r w:rsidR="004D250A" w:rsidRPr="00963AEF">
        <w:rPr>
          <w:b/>
          <w:bCs/>
          <w:u w:val="single"/>
        </w:rPr>
        <w:t>continúa vigente,</w:t>
      </w:r>
      <w:r w:rsidR="004D250A" w:rsidRPr="00C67E6F">
        <w:t xml:space="preserve"> </w:t>
      </w:r>
      <w:r w:rsidR="00943D50">
        <w:t xml:space="preserve">después de su designación en la Asamblea </w:t>
      </w:r>
      <w:r w:rsidR="00BB7D9D">
        <w:t>General de fecha</w:t>
      </w:r>
      <w:r w:rsidR="00BB7D9D">
        <w:rPr>
          <w:u w:val="single"/>
        </w:rPr>
        <w:t xml:space="preserve">                        </w:t>
      </w:r>
      <w:r w:rsidR="004D250A" w:rsidRPr="00C67E6F">
        <w:t>no habiéndose producido modificaciones, renuncias ni nuevas elecciones que alteren su composición.</w:t>
      </w:r>
      <w:r w:rsidR="00646813">
        <w:t xml:space="preserve"> Por ello, adjunto al presente anexo </w:t>
      </w:r>
      <w:r w:rsidR="00BB7D9D">
        <w:t>el acta de designación de cargos</w:t>
      </w:r>
      <w:r w:rsidR="000B7060">
        <w:t>.</w:t>
      </w:r>
    </w:p>
    <w:p w14:paraId="71F52106" w14:textId="77777777" w:rsidR="004D250A" w:rsidRDefault="004D250A" w:rsidP="004D250A">
      <w:pPr>
        <w:pStyle w:val="Prrafo1"/>
        <w:spacing w:after="0"/>
      </w:pPr>
    </w:p>
    <w:p w14:paraId="6400DE83" w14:textId="77777777" w:rsidR="004D250A" w:rsidRPr="00620702" w:rsidRDefault="004D250A" w:rsidP="004D250A">
      <w:pPr>
        <w:pStyle w:val="Prrafo1"/>
        <w:spacing w:after="0"/>
        <w:rPr>
          <w:lang w:val="pt-PT"/>
        </w:rPr>
      </w:pPr>
      <w:r w:rsidRPr="00620702">
        <w:rPr>
          <w:lang w:val="pt-PT"/>
        </w:rPr>
        <w:t>La Junta Directiva vigente está formada por:</w:t>
      </w:r>
    </w:p>
    <w:p w14:paraId="106520D5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Presidente/a:</w:t>
      </w:r>
      <w:r>
        <w:t xml:space="preserve"> </w:t>
      </w:r>
      <w:r w:rsidRPr="00620702">
        <w:rPr>
          <w:u w:val="single"/>
        </w:rPr>
        <w:t xml:space="preserve">                                                                                              </w:t>
      </w:r>
      <w:r>
        <w:rPr>
          <w:u w:val="single"/>
        </w:rPr>
        <w:t xml:space="preserve">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12A94BAC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Vicepresidente/a: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</w:t>
      </w:r>
      <w:r w:rsidRPr="00620702">
        <w:rPr>
          <w:u w:val="single"/>
        </w:rPr>
        <w:t xml:space="preserve"> </w:t>
      </w:r>
      <w:r>
        <w:t>;</w:t>
      </w:r>
    </w:p>
    <w:p w14:paraId="03C8B31F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Secretario/a: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458C5120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Tesorero/a:</w:t>
      </w:r>
      <w:r>
        <w:t xml:space="preserve">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3311208D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Vocal(es):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     </w:t>
      </w:r>
      <w:r w:rsidRPr="00620702">
        <w:rPr>
          <w:u w:val="single"/>
        </w:rPr>
        <w:t xml:space="preserve"> </w:t>
      </w:r>
      <w:r>
        <w:t>.</w:t>
      </w:r>
    </w:p>
    <w:p w14:paraId="6AB4B131" w14:textId="77777777" w:rsidR="004D250A" w:rsidRDefault="004D250A" w:rsidP="004D250A">
      <w:pPr>
        <w:pStyle w:val="Prrafo1"/>
        <w:spacing w:after="0"/>
      </w:pPr>
    </w:p>
    <w:p w14:paraId="30FE9173" w14:textId="77777777" w:rsidR="004D250A" w:rsidRDefault="004D250A" w:rsidP="004D250A">
      <w:pPr>
        <w:pStyle w:val="Prrafo1"/>
        <w:spacing w:after="0"/>
      </w:pPr>
    </w:p>
    <w:p w14:paraId="311EAACA" w14:textId="77777777" w:rsidR="004D250A" w:rsidRDefault="004D250A" w:rsidP="004D250A">
      <w:pPr>
        <w:pStyle w:val="Prrafo1"/>
        <w:spacing w:after="0"/>
      </w:pPr>
      <w:r w:rsidRPr="00C67E6F">
        <w:t xml:space="preserve">Y para que conste donde corresponda, expido y firmo el presente certificado en </w:t>
      </w:r>
      <w:r>
        <w:t xml:space="preserve"> </w:t>
      </w:r>
      <w:r>
        <w:rPr>
          <w:u w:val="single"/>
        </w:rPr>
        <w:t xml:space="preserve">                                 </w:t>
      </w:r>
      <w:r w:rsidRPr="00C67E6F">
        <w:t xml:space="preserve">, a </w:t>
      </w:r>
      <w:r>
        <w:t>la fecha de la firma electrónica.</w:t>
      </w:r>
    </w:p>
    <w:p w14:paraId="008AE233" w14:textId="77777777" w:rsidR="004D250A" w:rsidRDefault="004D250A" w:rsidP="004D250A">
      <w:pPr>
        <w:pStyle w:val="Prrafo1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4D250A" w14:paraId="51B347E3" w14:textId="77777777" w:rsidTr="00652770">
        <w:trPr>
          <w:trHeight w:val="1769"/>
        </w:trPr>
        <w:tc>
          <w:tcPr>
            <w:tcW w:w="4669" w:type="dxa"/>
          </w:tcPr>
          <w:p w14:paraId="6B1477B2" w14:textId="77777777" w:rsidR="004D250A" w:rsidRDefault="004D250A" w:rsidP="00652770">
            <w:pPr>
              <w:pStyle w:val="Prrafo1"/>
              <w:spacing w:after="0"/>
            </w:pPr>
            <w:r>
              <w:t>Firma secretaria:</w:t>
            </w:r>
          </w:p>
        </w:tc>
        <w:tc>
          <w:tcPr>
            <w:tcW w:w="4669" w:type="dxa"/>
          </w:tcPr>
          <w:p w14:paraId="0B40D836" w14:textId="77777777" w:rsidR="004D250A" w:rsidRDefault="004D250A" w:rsidP="00652770">
            <w:pPr>
              <w:pStyle w:val="Prrafo1"/>
              <w:spacing w:after="0"/>
            </w:pPr>
            <w:r>
              <w:t>Firma presidencia:</w:t>
            </w:r>
          </w:p>
        </w:tc>
      </w:tr>
    </w:tbl>
    <w:p w14:paraId="65D9B91D" w14:textId="77777777" w:rsidR="004D250A" w:rsidRPr="004E2613" w:rsidRDefault="004D250A" w:rsidP="004D250A">
      <w:pPr>
        <w:rPr>
          <w:rFonts w:eastAsiaTheme="majorEastAsia"/>
        </w:rPr>
      </w:pPr>
    </w:p>
    <w:p w14:paraId="22DFDE96" w14:textId="77777777" w:rsidR="00267F3B" w:rsidRPr="0071340A" w:rsidRDefault="00267F3B" w:rsidP="009E23BC">
      <w:pPr>
        <w:pStyle w:val="Prrafo1"/>
        <w:spacing w:after="0"/>
        <w:rPr>
          <w:rFonts w:eastAsiaTheme="majorEastAsia"/>
          <w:noProof w:val="0"/>
        </w:rPr>
      </w:pPr>
    </w:p>
    <w:sectPr w:rsidR="00267F3B" w:rsidRPr="0071340A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2B16" w14:textId="77777777" w:rsidR="006C58EE" w:rsidRDefault="006C58EE" w:rsidP="007E0A07">
      <w:r>
        <w:separator/>
      </w:r>
    </w:p>
  </w:endnote>
  <w:endnote w:type="continuationSeparator" w:id="0">
    <w:p w14:paraId="7171A011" w14:textId="77777777" w:rsidR="006C58EE" w:rsidRDefault="006C58EE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BF64" w14:textId="77777777" w:rsidR="006C58EE" w:rsidRDefault="006C58EE" w:rsidP="007E0A07">
      <w:r>
        <w:separator/>
      </w:r>
    </w:p>
  </w:footnote>
  <w:footnote w:type="continuationSeparator" w:id="0">
    <w:p w14:paraId="3C7494EA" w14:textId="77777777" w:rsidR="006C58EE" w:rsidRDefault="006C58EE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3C84655B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3E31370A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E7280"/>
    <w:multiLevelType w:val="multilevel"/>
    <w:tmpl w:val="D42C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C79A8"/>
    <w:multiLevelType w:val="hybridMultilevel"/>
    <w:tmpl w:val="B8A29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469F1"/>
    <w:multiLevelType w:val="multilevel"/>
    <w:tmpl w:val="0116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D0D92"/>
    <w:multiLevelType w:val="multilevel"/>
    <w:tmpl w:val="BA50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932C1"/>
    <w:multiLevelType w:val="multilevel"/>
    <w:tmpl w:val="A3A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5"/>
  </w:num>
  <w:num w:numId="2" w16cid:durableId="1693069931">
    <w:abstractNumId w:val="11"/>
  </w:num>
  <w:num w:numId="3" w16cid:durableId="59913025">
    <w:abstractNumId w:val="22"/>
  </w:num>
  <w:num w:numId="4" w16cid:durableId="1976447678">
    <w:abstractNumId w:val="19"/>
  </w:num>
  <w:num w:numId="5" w16cid:durableId="639312100">
    <w:abstractNumId w:val="7"/>
  </w:num>
  <w:num w:numId="6" w16cid:durableId="895705405">
    <w:abstractNumId w:val="0"/>
  </w:num>
  <w:num w:numId="7" w16cid:durableId="426998941">
    <w:abstractNumId w:val="12"/>
  </w:num>
  <w:num w:numId="8" w16cid:durableId="670371671">
    <w:abstractNumId w:val="14"/>
  </w:num>
  <w:num w:numId="9" w16cid:durableId="304749242">
    <w:abstractNumId w:val="17"/>
  </w:num>
  <w:num w:numId="10" w16cid:durableId="1823618240">
    <w:abstractNumId w:val="23"/>
  </w:num>
  <w:num w:numId="11" w16cid:durableId="611857888">
    <w:abstractNumId w:val="9"/>
  </w:num>
  <w:num w:numId="12" w16cid:durableId="1971206247">
    <w:abstractNumId w:val="2"/>
  </w:num>
  <w:num w:numId="13" w16cid:durableId="1031998646">
    <w:abstractNumId w:val="10"/>
  </w:num>
  <w:num w:numId="14" w16cid:durableId="1881478489">
    <w:abstractNumId w:val="20"/>
  </w:num>
  <w:num w:numId="15" w16cid:durableId="222527287">
    <w:abstractNumId w:val="6"/>
  </w:num>
  <w:num w:numId="16" w16cid:durableId="1741292219">
    <w:abstractNumId w:val="21"/>
  </w:num>
  <w:num w:numId="17" w16cid:durableId="338428936">
    <w:abstractNumId w:val="18"/>
  </w:num>
  <w:num w:numId="18" w16cid:durableId="206530166">
    <w:abstractNumId w:val="4"/>
  </w:num>
  <w:num w:numId="19" w16cid:durableId="1411393544">
    <w:abstractNumId w:val="16"/>
  </w:num>
  <w:num w:numId="20" w16cid:durableId="363872740">
    <w:abstractNumId w:val="13"/>
  </w:num>
  <w:num w:numId="21" w16cid:durableId="1400710098">
    <w:abstractNumId w:val="3"/>
  </w:num>
  <w:num w:numId="22" w16cid:durableId="1848518462">
    <w:abstractNumId w:val="1"/>
  </w:num>
  <w:num w:numId="23" w16cid:durableId="955597458">
    <w:abstractNumId w:val="8"/>
  </w:num>
  <w:num w:numId="24" w16cid:durableId="150937054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0666"/>
    <w:rsid w:val="000022E7"/>
    <w:rsid w:val="00010FE6"/>
    <w:rsid w:val="00011004"/>
    <w:rsid w:val="00017D93"/>
    <w:rsid w:val="00031C0A"/>
    <w:rsid w:val="00040E6D"/>
    <w:rsid w:val="000460A1"/>
    <w:rsid w:val="000503C7"/>
    <w:rsid w:val="00055054"/>
    <w:rsid w:val="0005639B"/>
    <w:rsid w:val="000578C3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B7060"/>
    <w:rsid w:val="000C4855"/>
    <w:rsid w:val="000D4006"/>
    <w:rsid w:val="000E5D5A"/>
    <w:rsid w:val="000F1BCF"/>
    <w:rsid w:val="000F33C8"/>
    <w:rsid w:val="000F653A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564"/>
    <w:rsid w:val="00144E60"/>
    <w:rsid w:val="00144FD4"/>
    <w:rsid w:val="00147F3A"/>
    <w:rsid w:val="00181F8A"/>
    <w:rsid w:val="00186AB1"/>
    <w:rsid w:val="00187B2B"/>
    <w:rsid w:val="0019431D"/>
    <w:rsid w:val="001A6D00"/>
    <w:rsid w:val="001B0F56"/>
    <w:rsid w:val="001B563B"/>
    <w:rsid w:val="001C0006"/>
    <w:rsid w:val="001C2B3C"/>
    <w:rsid w:val="001C414F"/>
    <w:rsid w:val="001F2793"/>
    <w:rsid w:val="001F3687"/>
    <w:rsid w:val="001F3ACF"/>
    <w:rsid w:val="001F633E"/>
    <w:rsid w:val="00202885"/>
    <w:rsid w:val="00203897"/>
    <w:rsid w:val="00205735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46084"/>
    <w:rsid w:val="002504FE"/>
    <w:rsid w:val="00253002"/>
    <w:rsid w:val="0025339B"/>
    <w:rsid w:val="00256BDC"/>
    <w:rsid w:val="0026043D"/>
    <w:rsid w:val="00260DF7"/>
    <w:rsid w:val="00262A4A"/>
    <w:rsid w:val="00262BE0"/>
    <w:rsid w:val="002653CC"/>
    <w:rsid w:val="00267F3B"/>
    <w:rsid w:val="00272D78"/>
    <w:rsid w:val="0027699B"/>
    <w:rsid w:val="00280C52"/>
    <w:rsid w:val="0028119D"/>
    <w:rsid w:val="002836B7"/>
    <w:rsid w:val="002878DC"/>
    <w:rsid w:val="0029013D"/>
    <w:rsid w:val="002961C9"/>
    <w:rsid w:val="00297222"/>
    <w:rsid w:val="002A2DD1"/>
    <w:rsid w:val="002A6294"/>
    <w:rsid w:val="002B5B61"/>
    <w:rsid w:val="002C08B6"/>
    <w:rsid w:val="002C45CF"/>
    <w:rsid w:val="002C4C82"/>
    <w:rsid w:val="002C6420"/>
    <w:rsid w:val="002D2360"/>
    <w:rsid w:val="002D50A6"/>
    <w:rsid w:val="002E6C4A"/>
    <w:rsid w:val="002E76A6"/>
    <w:rsid w:val="002F65B1"/>
    <w:rsid w:val="0030042F"/>
    <w:rsid w:val="00300D72"/>
    <w:rsid w:val="003021B2"/>
    <w:rsid w:val="00302516"/>
    <w:rsid w:val="00312A2F"/>
    <w:rsid w:val="00316554"/>
    <w:rsid w:val="003235C1"/>
    <w:rsid w:val="0033493A"/>
    <w:rsid w:val="00363840"/>
    <w:rsid w:val="00364196"/>
    <w:rsid w:val="00366DDC"/>
    <w:rsid w:val="00366FF2"/>
    <w:rsid w:val="00367BD6"/>
    <w:rsid w:val="0038175F"/>
    <w:rsid w:val="00386E21"/>
    <w:rsid w:val="003928D7"/>
    <w:rsid w:val="003959EF"/>
    <w:rsid w:val="003A42D7"/>
    <w:rsid w:val="003B5934"/>
    <w:rsid w:val="003E2616"/>
    <w:rsid w:val="003F7664"/>
    <w:rsid w:val="00401B43"/>
    <w:rsid w:val="00401F0D"/>
    <w:rsid w:val="00402798"/>
    <w:rsid w:val="00410057"/>
    <w:rsid w:val="0042016D"/>
    <w:rsid w:val="00423BA6"/>
    <w:rsid w:val="0042696A"/>
    <w:rsid w:val="00432060"/>
    <w:rsid w:val="00435A24"/>
    <w:rsid w:val="00440086"/>
    <w:rsid w:val="004437DD"/>
    <w:rsid w:val="00443FDA"/>
    <w:rsid w:val="0044455C"/>
    <w:rsid w:val="00447A84"/>
    <w:rsid w:val="00450ADE"/>
    <w:rsid w:val="00452AAF"/>
    <w:rsid w:val="00454613"/>
    <w:rsid w:val="004619B5"/>
    <w:rsid w:val="00463A15"/>
    <w:rsid w:val="00470993"/>
    <w:rsid w:val="00494FDF"/>
    <w:rsid w:val="004A791D"/>
    <w:rsid w:val="004B27E7"/>
    <w:rsid w:val="004B2F74"/>
    <w:rsid w:val="004B6AB1"/>
    <w:rsid w:val="004C05A9"/>
    <w:rsid w:val="004C4F27"/>
    <w:rsid w:val="004D250A"/>
    <w:rsid w:val="004D434C"/>
    <w:rsid w:val="004D54CC"/>
    <w:rsid w:val="004D788B"/>
    <w:rsid w:val="004E2613"/>
    <w:rsid w:val="004E4154"/>
    <w:rsid w:val="004F4993"/>
    <w:rsid w:val="00507FF8"/>
    <w:rsid w:val="005127F1"/>
    <w:rsid w:val="00515ECE"/>
    <w:rsid w:val="005171E6"/>
    <w:rsid w:val="00530530"/>
    <w:rsid w:val="00537401"/>
    <w:rsid w:val="00546C9A"/>
    <w:rsid w:val="00552499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6B2"/>
    <w:rsid w:val="005B3DAE"/>
    <w:rsid w:val="005D0242"/>
    <w:rsid w:val="005E5A60"/>
    <w:rsid w:val="005F3E1D"/>
    <w:rsid w:val="005F3EF5"/>
    <w:rsid w:val="005F436A"/>
    <w:rsid w:val="006075EE"/>
    <w:rsid w:val="006119E2"/>
    <w:rsid w:val="00612394"/>
    <w:rsid w:val="00613955"/>
    <w:rsid w:val="0062122A"/>
    <w:rsid w:val="00623545"/>
    <w:rsid w:val="00623B7D"/>
    <w:rsid w:val="00624103"/>
    <w:rsid w:val="00634AA9"/>
    <w:rsid w:val="00645BB2"/>
    <w:rsid w:val="00646813"/>
    <w:rsid w:val="00646E13"/>
    <w:rsid w:val="00647D21"/>
    <w:rsid w:val="006549F1"/>
    <w:rsid w:val="00654F55"/>
    <w:rsid w:val="006721D7"/>
    <w:rsid w:val="00676919"/>
    <w:rsid w:val="00683988"/>
    <w:rsid w:val="0069542E"/>
    <w:rsid w:val="006A134D"/>
    <w:rsid w:val="006A21E3"/>
    <w:rsid w:val="006A6865"/>
    <w:rsid w:val="006B0A3B"/>
    <w:rsid w:val="006B3BFC"/>
    <w:rsid w:val="006B53C5"/>
    <w:rsid w:val="006B5FE9"/>
    <w:rsid w:val="006B7EAC"/>
    <w:rsid w:val="006C58EE"/>
    <w:rsid w:val="006C6C1C"/>
    <w:rsid w:val="006C6DE5"/>
    <w:rsid w:val="006D1B18"/>
    <w:rsid w:val="006D3C09"/>
    <w:rsid w:val="006D40EA"/>
    <w:rsid w:val="006D50DF"/>
    <w:rsid w:val="006E0E53"/>
    <w:rsid w:val="006E194C"/>
    <w:rsid w:val="006E2BEB"/>
    <w:rsid w:val="006E34C7"/>
    <w:rsid w:val="00703DAC"/>
    <w:rsid w:val="00704D11"/>
    <w:rsid w:val="0070793B"/>
    <w:rsid w:val="0071340A"/>
    <w:rsid w:val="0071559B"/>
    <w:rsid w:val="00722B4D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0736"/>
    <w:rsid w:val="007921D6"/>
    <w:rsid w:val="0079649E"/>
    <w:rsid w:val="007A1E5C"/>
    <w:rsid w:val="007C6102"/>
    <w:rsid w:val="007D23A2"/>
    <w:rsid w:val="007D5C2F"/>
    <w:rsid w:val="007E0A07"/>
    <w:rsid w:val="007E227F"/>
    <w:rsid w:val="007F6F3E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359D1"/>
    <w:rsid w:val="00835FF0"/>
    <w:rsid w:val="00841725"/>
    <w:rsid w:val="00842E85"/>
    <w:rsid w:val="00845BEB"/>
    <w:rsid w:val="00846A65"/>
    <w:rsid w:val="00853E25"/>
    <w:rsid w:val="008548C9"/>
    <w:rsid w:val="00857F80"/>
    <w:rsid w:val="00863879"/>
    <w:rsid w:val="008A0D32"/>
    <w:rsid w:val="008A20D9"/>
    <w:rsid w:val="008A4385"/>
    <w:rsid w:val="008A6B5A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384C"/>
    <w:rsid w:val="009341BC"/>
    <w:rsid w:val="009368BD"/>
    <w:rsid w:val="00942440"/>
    <w:rsid w:val="0094378F"/>
    <w:rsid w:val="00943D50"/>
    <w:rsid w:val="00946B9D"/>
    <w:rsid w:val="00947183"/>
    <w:rsid w:val="009477C2"/>
    <w:rsid w:val="00947A98"/>
    <w:rsid w:val="00950F34"/>
    <w:rsid w:val="0097351C"/>
    <w:rsid w:val="00976291"/>
    <w:rsid w:val="00976348"/>
    <w:rsid w:val="00985515"/>
    <w:rsid w:val="00985F4A"/>
    <w:rsid w:val="00994F1E"/>
    <w:rsid w:val="00995B29"/>
    <w:rsid w:val="00997843"/>
    <w:rsid w:val="009B39FF"/>
    <w:rsid w:val="009B3BED"/>
    <w:rsid w:val="009C2A8C"/>
    <w:rsid w:val="009C6691"/>
    <w:rsid w:val="009D2F86"/>
    <w:rsid w:val="009E1C6F"/>
    <w:rsid w:val="009E23BC"/>
    <w:rsid w:val="009E4B1C"/>
    <w:rsid w:val="009E5253"/>
    <w:rsid w:val="009F2C09"/>
    <w:rsid w:val="00A05EAA"/>
    <w:rsid w:val="00A1275B"/>
    <w:rsid w:val="00A1419E"/>
    <w:rsid w:val="00A159D1"/>
    <w:rsid w:val="00A22EFC"/>
    <w:rsid w:val="00A23625"/>
    <w:rsid w:val="00A30ADB"/>
    <w:rsid w:val="00A3641C"/>
    <w:rsid w:val="00A40ED5"/>
    <w:rsid w:val="00A43886"/>
    <w:rsid w:val="00A47F53"/>
    <w:rsid w:val="00A5194B"/>
    <w:rsid w:val="00A51FD4"/>
    <w:rsid w:val="00A52F82"/>
    <w:rsid w:val="00A532FF"/>
    <w:rsid w:val="00A53427"/>
    <w:rsid w:val="00A80DB1"/>
    <w:rsid w:val="00A830AE"/>
    <w:rsid w:val="00A85701"/>
    <w:rsid w:val="00A90B8F"/>
    <w:rsid w:val="00A92DCA"/>
    <w:rsid w:val="00AA1BE1"/>
    <w:rsid w:val="00AA39BE"/>
    <w:rsid w:val="00AA6DFD"/>
    <w:rsid w:val="00AA70CE"/>
    <w:rsid w:val="00AB11D9"/>
    <w:rsid w:val="00AB6833"/>
    <w:rsid w:val="00AC0968"/>
    <w:rsid w:val="00AC3B5E"/>
    <w:rsid w:val="00AD0569"/>
    <w:rsid w:val="00AD3AEA"/>
    <w:rsid w:val="00AE50CC"/>
    <w:rsid w:val="00AF31A9"/>
    <w:rsid w:val="00AF335A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57EDF"/>
    <w:rsid w:val="00B632F2"/>
    <w:rsid w:val="00B81229"/>
    <w:rsid w:val="00B8277E"/>
    <w:rsid w:val="00B8462E"/>
    <w:rsid w:val="00B93BB6"/>
    <w:rsid w:val="00B952CD"/>
    <w:rsid w:val="00B97FA7"/>
    <w:rsid w:val="00BA2A88"/>
    <w:rsid w:val="00BB6F26"/>
    <w:rsid w:val="00BB7346"/>
    <w:rsid w:val="00BB7D9D"/>
    <w:rsid w:val="00BD02B8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609F8"/>
    <w:rsid w:val="00C6320D"/>
    <w:rsid w:val="00C764CD"/>
    <w:rsid w:val="00C817B9"/>
    <w:rsid w:val="00C8268E"/>
    <w:rsid w:val="00C83304"/>
    <w:rsid w:val="00C85A1D"/>
    <w:rsid w:val="00C942F9"/>
    <w:rsid w:val="00C960B1"/>
    <w:rsid w:val="00CA30CA"/>
    <w:rsid w:val="00CA517F"/>
    <w:rsid w:val="00CC0C61"/>
    <w:rsid w:val="00CC19DD"/>
    <w:rsid w:val="00CD1091"/>
    <w:rsid w:val="00CD1AF1"/>
    <w:rsid w:val="00CD28E8"/>
    <w:rsid w:val="00CD72DD"/>
    <w:rsid w:val="00CD74FA"/>
    <w:rsid w:val="00CE26A6"/>
    <w:rsid w:val="00CE56D6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09CC"/>
    <w:rsid w:val="00D956E2"/>
    <w:rsid w:val="00DA0123"/>
    <w:rsid w:val="00DA0313"/>
    <w:rsid w:val="00DA1FA3"/>
    <w:rsid w:val="00DA5BED"/>
    <w:rsid w:val="00DB0B0D"/>
    <w:rsid w:val="00DB6A9B"/>
    <w:rsid w:val="00DC4C6A"/>
    <w:rsid w:val="00DC5380"/>
    <w:rsid w:val="00DD3E15"/>
    <w:rsid w:val="00DD77AC"/>
    <w:rsid w:val="00DE3FFF"/>
    <w:rsid w:val="00DF2D2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370F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D50EE"/>
    <w:rsid w:val="00EE42B0"/>
    <w:rsid w:val="00EE5A9D"/>
    <w:rsid w:val="00EE701B"/>
    <w:rsid w:val="00EF610D"/>
    <w:rsid w:val="00F02CB2"/>
    <w:rsid w:val="00F041F1"/>
    <w:rsid w:val="00F12F1D"/>
    <w:rsid w:val="00F13814"/>
    <w:rsid w:val="00F14F57"/>
    <w:rsid w:val="00F21967"/>
    <w:rsid w:val="00F31860"/>
    <w:rsid w:val="00F3263A"/>
    <w:rsid w:val="00F33D90"/>
    <w:rsid w:val="00F34483"/>
    <w:rsid w:val="00F34687"/>
    <w:rsid w:val="00F36731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D15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5D06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647D21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CD1091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647D21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E9370F"/>
    <w:pPr>
      <w:suppressAutoHyphens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E9370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semiHidden/>
    <w:unhideWhenUsed/>
    <w:rsid w:val="00E93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C74DB8FF-5672-4A71-A835-93F6280244BA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281</Words>
  <Characters>1547</Characters>
  <Application/>
  <DocSecurity>0</DocSecurity>
  <Lines>12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1825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